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F2" w:rsidRPr="001053B9" w:rsidRDefault="00A101F2" w:rsidP="00BD1C2A">
      <w:pPr>
        <w:spacing w:line="264" w:lineRule="auto"/>
        <w:ind w:firstLine="482"/>
        <w:jc w:val="center"/>
        <w:rPr>
          <w:rFonts w:ascii="Cambria" w:hAnsi="Cambria"/>
          <w:b/>
          <w:i/>
          <w:color w:val="C00000"/>
          <w:sz w:val="32"/>
          <w:szCs w:val="32"/>
          <w:u w:val="single"/>
        </w:rPr>
      </w:pPr>
      <w:r w:rsidRPr="001053B9">
        <w:rPr>
          <w:rFonts w:ascii="Cambria" w:hAnsi="Cambria"/>
          <w:b/>
          <w:i/>
          <w:color w:val="C00000"/>
          <w:sz w:val="32"/>
          <w:szCs w:val="32"/>
          <w:u w:val="single"/>
        </w:rPr>
        <w:t>Правила создания РППС</w:t>
      </w:r>
    </w:p>
    <w:p w:rsidR="00A101F2" w:rsidRPr="001053B9" w:rsidRDefault="00A101F2" w:rsidP="00BD1C2A">
      <w:pPr>
        <w:pStyle w:val="ListParagraph"/>
        <w:numPr>
          <w:ilvl w:val="0"/>
          <w:numId w:val="8"/>
        </w:numPr>
        <w:tabs>
          <w:tab w:val="left" w:pos="708"/>
        </w:tabs>
        <w:spacing w:line="264" w:lineRule="auto"/>
        <w:rPr>
          <w:color w:val="FF99FF"/>
          <w:sz w:val="22"/>
          <w:szCs w:val="22"/>
        </w:rPr>
      </w:pPr>
      <w:r w:rsidRPr="001053B9">
        <w:rPr>
          <w:b/>
          <w:bCs/>
          <w:color w:val="FF99FF"/>
          <w:sz w:val="22"/>
          <w:szCs w:val="22"/>
        </w:rPr>
        <w:t>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A101F2" w:rsidRPr="001053B9" w:rsidRDefault="00A101F2" w:rsidP="00BD1C2A">
      <w:pPr>
        <w:pStyle w:val="ListParagraph"/>
        <w:numPr>
          <w:ilvl w:val="0"/>
          <w:numId w:val="8"/>
        </w:numPr>
        <w:tabs>
          <w:tab w:val="left" w:pos="708"/>
        </w:tabs>
        <w:spacing w:line="264" w:lineRule="auto"/>
        <w:rPr>
          <w:color w:val="FF33CC"/>
          <w:sz w:val="22"/>
          <w:szCs w:val="22"/>
        </w:rPr>
      </w:pPr>
      <w:r w:rsidRPr="001053B9">
        <w:rPr>
          <w:b/>
          <w:bCs/>
          <w:color w:val="FF33CC"/>
          <w:sz w:val="22"/>
          <w:szCs w:val="22"/>
        </w:rPr>
        <w:t>Необходимо гибкое и вариативное использование пространства. Среда должна служить удовлетворению потребностей и интересов каждого ребенка.</w:t>
      </w:r>
    </w:p>
    <w:p w:rsidR="00A101F2" w:rsidRPr="001053B9" w:rsidRDefault="00A101F2" w:rsidP="00BD1C2A">
      <w:pPr>
        <w:pStyle w:val="ListParagraph"/>
        <w:numPr>
          <w:ilvl w:val="0"/>
          <w:numId w:val="8"/>
        </w:numPr>
        <w:tabs>
          <w:tab w:val="left" w:pos="708"/>
        </w:tabs>
        <w:spacing w:line="264" w:lineRule="auto"/>
        <w:rPr>
          <w:color w:val="CC00CC"/>
          <w:sz w:val="22"/>
          <w:szCs w:val="22"/>
        </w:rPr>
      </w:pPr>
      <w:r w:rsidRPr="001053B9">
        <w:rPr>
          <w:b/>
          <w:bCs/>
          <w:color w:val="CC00CC"/>
          <w:sz w:val="22"/>
          <w:szCs w:val="22"/>
        </w:rPr>
        <w:t>Среда должна активировать творческий потенциал ребенка и служить дополнительным фактором, стимулирующим речевую деятельность детей</w:t>
      </w:r>
    </w:p>
    <w:p w:rsidR="00A101F2" w:rsidRPr="001053B9" w:rsidRDefault="00A101F2" w:rsidP="00BD1C2A">
      <w:pPr>
        <w:pStyle w:val="ListParagraph"/>
        <w:numPr>
          <w:ilvl w:val="0"/>
          <w:numId w:val="8"/>
        </w:numPr>
        <w:tabs>
          <w:tab w:val="left" w:pos="708"/>
        </w:tabs>
        <w:spacing w:line="264" w:lineRule="auto"/>
        <w:rPr>
          <w:color w:val="9900CC"/>
          <w:sz w:val="22"/>
          <w:szCs w:val="22"/>
        </w:rPr>
      </w:pPr>
      <w:r w:rsidRPr="001053B9">
        <w:rPr>
          <w:b/>
          <w:bCs/>
          <w:color w:val="9900CC"/>
          <w:sz w:val="22"/>
          <w:szCs w:val="22"/>
        </w:rPr>
        <w:t xml:space="preserve">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 - потребностной сферы. </w:t>
      </w:r>
    </w:p>
    <w:p w:rsidR="00A101F2" w:rsidRPr="001053B9" w:rsidRDefault="00A101F2" w:rsidP="00BD1C2A">
      <w:pPr>
        <w:pStyle w:val="ListParagraph"/>
        <w:numPr>
          <w:ilvl w:val="0"/>
          <w:numId w:val="8"/>
        </w:numPr>
        <w:tabs>
          <w:tab w:val="left" w:pos="708"/>
        </w:tabs>
        <w:spacing w:line="264" w:lineRule="auto"/>
        <w:rPr>
          <w:color w:val="9933FF"/>
          <w:sz w:val="22"/>
          <w:szCs w:val="22"/>
        </w:rPr>
      </w:pPr>
      <w:r w:rsidRPr="001053B9">
        <w:rPr>
          <w:b/>
          <w:bCs/>
          <w:color w:val="9933FF"/>
          <w:sz w:val="22"/>
          <w:szCs w:val="22"/>
        </w:rPr>
        <w:t>При создании развивающего пространства в групповом помещении необходимо учитывать ведущую роль игровой деятельности.</w:t>
      </w:r>
    </w:p>
    <w:p w:rsidR="00A101F2" w:rsidRPr="001053B9" w:rsidRDefault="00A101F2" w:rsidP="00BD1C2A">
      <w:pPr>
        <w:pStyle w:val="ListParagraph"/>
        <w:numPr>
          <w:ilvl w:val="0"/>
          <w:numId w:val="8"/>
        </w:numPr>
        <w:tabs>
          <w:tab w:val="left" w:pos="708"/>
        </w:tabs>
        <w:spacing w:line="264" w:lineRule="auto"/>
        <w:rPr>
          <w:color w:val="9933FF"/>
          <w:sz w:val="22"/>
          <w:szCs w:val="22"/>
        </w:rPr>
      </w:pPr>
      <w:r w:rsidRPr="001053B9">
        <w:rPr>
          <w:b/>
          <w:bCs/>
          <w:color w:val="9933FF"/>
          <w:sz w:val="22"/>
          <w:szCs w:val="22"/>
        </w:rPr>
        <w:t xml:space="preserve">Форма и дизайн предметов ориентирована на безопасность и возраст детей. </w:t>
      </w:r>
    </w:p>
    <w:p w:rsidR="00A101F2" w:rsidRPr="001053B9" w:rsidRDefault="00A101F2" w:rsidP="00BD1C2A">
      <w:pPr>
        <w:pStyle w:val="ListParagraph"/>
        <w:numPr>
          <w:ilvl w:val="0"/>
          <w:numId w:val="8"/>
        </w:numPr>
        <w:tabs>
          <w:tab w:val="left" w:pos="708"/>
        </w:tabs>
        <w:spacing w:line="264" w:lineRule="auto"/>
        <w:rPr>
          <w:color w:val="6666FF"/>
          <w:sz w:val="22"/>
          <w:szCs w:val="22"/>
        </w:rPr>
      </w:pPr>
      <w:r w:rsidRPr="001053B9">
        <w:rPr>
          <w:b/>
          <w:bCs/>
          <w:color w:val="6666FF"/>
          <w:sz w:val="22"/>
          <w:szCs w:val="22"/>
        </w:rPr>
        <w:t xml:space="preserve">Элементы декора должны быть легко сменяемыми. Цветовая палитра должна быть представлена теплыми, пастельными тонами. </w:t>
      </w:r>
    </w:p>
    <w:p w:rsidR="00A101F2" w:rsidRPr="001053B9" w:rsidRDefault="00A101F2" w:rsidP="00BD1C2A">
      <w:pPr>
        <w:pStyle w:val="ListParagraph"/>
        <w:numPr>
          <w:ilvl w:val="0"/>
          <w:numId w:val="8"/>
        </w:numPr>
        <w:tabs>
          <w:tab w:val="left" w:pos="708"/>
        </w:tabs>
        <w:spacing w:line="264" w:lineRule="auto"/>
        <w:rPr>
          <w:color w:val="3333FF"/>
          <w:sz w:val="22"/>
          <w:szCs w:val="22"/>
        </w:rPr>
      </w:pPr>
      <w:r w:rsidRPr="001053B9">
        <w:rPr>
          <w:b/>
          <w:bCs/>
          <w:color w:val="3333FF"/>
          <w:sz w:val="22"/>
          <w:szCs w:val="22"/>
        </w:rPr>
        <w:t>Предметно-развивающая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A101F2" w:rsidRDefault="00A101F2" w:rsidP="00F63E72">
      <w:pPr>
        <w:tabs>
          <w:tab w:val="left" w:pos="708"/>
        </w:tabs>
        <w:spacing w:line="264" w:lineRule="auto"/>
        <w:jc w:val="center"/>
        <w:rPr>
          <w:sz w:val="22"/>
          <w:szCs w:val="22"/>
        </w:rPr>
      </w:pPr>
      <w:r w:rsidRPr="001D6E83">
        <w:rPr>
          <w:noProof/>
          <w:sz w:val="22"/>
          <w:szCs w:val="22"/>
        </w:rPr>
        <w:pict>
          <v:shape id="Рисунок 7" o:spid="_x0000_i1034" type="#_x0000_t75" alt="Картинки по запросу вензеля" style="width:225.75pt;height:12pt;visibility:visible">
            <v:imagedata r:id="rId5" o:title=""/>
          </v:shape>
        </w:pict>
      </w:r>
    </w:p>
    <w:p w:rsidR="00A101F2" w:rsidRPr="00BD1C2A" w:rsidRDefault="00A101F2" w:rsidP="00BD1C2A">
      <w:pPr>
        <w:tabs>
          <w:tab w:val="left" w:pos="708"/>
        </w:tabs>
        <w:spacing w:line="264" w:lineRule="auto"/>
        <w:jc w:val="center"/>
        <w:rPr>
          <w:b/>
          <w:color w:val="A50021"/>
          <w:szCs w:val="28"/>
        </w:rPr>
      </w:pPr>
      <w:r w:rsidRPr="00BD1C2A">
        <w:rPr>
          <w:b/>
          <w:color w:val="A50021"/>
          <w:szCs w:val="28"/>
        </w:rPr>
        <w:t>Пособия</w:t>
      </w:r>
      <w:r w:rsidRPr="001053B9">
        <w:rPr>
          <w:b/>
          <w:color w:val="A50021"/>
          <w:sz w:val="24"/>
        </w:rPr>
        <w:t xml:space="preserve">, необходимые для осуществления </w:t>
      </w:r>
      <w:r w:rsidRPr="00BD1C2A">
        <w:rPr>
          <w:b/>
          <w:color w:val="A50021"/>
          <w:szCs w:val="28"/>
        </w:rPr>
        <w:t>познавательно-исследовательской деятельности:</w:t>
      </w:r>
    </w:p>
    <w:p w:rsidR="00A101F2" w:rsidRPr="00F63E72" w:rsidRDefault="00A101F2" w:rsidP="00BD1C2A">
      <w:pPr>
        <w:pStyle w:val="NoSpacing"/>
        <w:numPr>
          <w:ilvl w:val="0"/>
          <w:numId w:val="9"/>
        </w:numPr>
        <w:rPr>
          <w:color w:val="00B0F0"/>
          <w:sz w:val="22"/>
          <w:szCs w:val="22"/>
        </w:rPr>
      </w:pPr>
      <w:r w:rsidRPr="00BD1C2A">
        <w:rPr>
          <w:b/>
          <w:color w:val="0099CC"/>
          <w:sz w:val="24"/>
        </w:rPr>
        <w:t>Приборы-помощники</w:t>
      </w:r>
      <w:r>
        <w:rPr>
          <w:color w:val="00CCFF"/>
          <w:sz w:val="22"/>
          <w:szCs w:val="22"/>
        </w:rPr>
        <w:t>:</w:t>
      </w:r>
      <w:r w:rsidRPr="00BD1C2A">
        <w:rPr>
          <w:color w:val="00CCFF"/>
          <w:sz w:val="22"/>
          <w:szCs w:val="22"/>
        </w:rPr>
        <w:t xml:space="preserve"> </w:t>
      </w:r>
      <w:r w:rsidRPr="00F63E72">
        <w:rPr>
          <w:color w:val="00B0F0"/>
          <w:sz w:val="22"/>
          <w:szCs w:val="22"/>
        </w:rPr>
        <w:t>(</w:t>
      </w:r>
      <w:r w:rsidRPr="00F63E72">
        <w:rPr>
          <w:i/>
          <w:color w:val="00B0F0"/>
          <w:sz w:val="22"/>
          <w:szCs w:val="22"/>
        </w:rPr>
        <w:t>увеличительные стекла, весы, песочные часы, компас, магниты, микроскопы, мерные стаканы, линейки</w:t>
      </w:r>
      <w:r w:rsidRPr="00F63E72">
        <w:rPr>
          <w:color w:val="00B0F0"/>
          <w:sz w:val="22"/>
          <w:szCs w:val="22"/>
        </w:rPr>
        <w:t>).</w:t>
      </w:r>
    </w:p>
    <w:p w:rsidR="00A101F2" w:rsidRPr="001053B9" w:rsidRDefault="00A101F2" w:rsidP="00BD1C2A">
      <w:pPr>
        <w:pStyle w:val="NoSpacing"/>
        <w:numPr>
          <w:ilvl w:val="0"/>
          <w:numId w:val="9"/>
        </w:numPr>
        <w:rPr>
          <w:sz w:val="24"/>
        </w:rPr>
      </w:pPr>
      <w:r w:rsidRPr="001053B9">
        <w:rPr>
          <w:color w:val="0099CC"/>
          <w:sz w:val="24"/>
        </w:rPr>
        <w:t>Разнообразные сосуды из различных материалов</w:t>
      </w:r>
      <w:r w:rsidRPr="001053B9">
        <w:rPr>
          <w:sz w:val="24"/>
        </w:rPr>
        <w:t xml:space="preserve"> </w:t>
      </w:r>
      <w:r w:rsidRPr="00F63E72">
        <w:rPr>
          <w:i/>
          <w:color w:val="00B0F0"/>
          <w:sz w:val="22"/>
          <w:szCs w:val="22"/>
        </w:rPr>
        <w:t xml:space="preserve">(пластмасса, стекло, металл) </w:t>
      </w:r>
      <w:r w:rsidRPr="001053B9">
        <w:rPr>
          <w:color w:val="0099CC"/>
          <w:sz w:val="24"/>
        </w:rPr>
        <w:t>разного объема и формы.</w:t>
      </w:r>
    </w:p>
    <w:p w:rsidR="00A101F2" w:rsidRPr="001053B9" w:rsidRDefault="00A101F2" w:rsidP="00BD1C2A">
      <w:pPr>
        <w:pStyle w:val="NoSpacing"/>
        <w:numPr>
          <w:ilvl w:val="0"/>
          <w:numId w:val="9"/>
        </w:numPr>
        <w:rPr>
          <w:i/>
          <w:color w:val="33CCCC"/>
          <w:sz w:val="22"/>
          <w:szCs w:val="22"/>
        </w:rPr>
      </w:pPr>
      <w:r w:rsidRPr="00BD1C2A">
        <w:rPr>
          <w:b/>
          <w:color w:val="0066CC"/>
          <w:sz w:val="24"/>
        </w:rPr>
        <w:t>Природный и утилизированный материал:</w:t>
      </w:r>
      <w:r w:rsidRPr="001053B9">
        <w:rPr>
          <w:sz w:val="24"/>
        </w:rPr>
        <w:t xml:space="preserve"> </w:t>
      </w:r>
      <w:r w:rsidRPr="00F63E72">
        <w:rPr>
          <w:i/>
          <w:color w:val="00B0F0"/>
          <w:sz w:val="22"/>
          <w:szCs w:val="22"/>
        </w:rPr>
        <w:t>камешки, глина, песок, ракушки, птичьи перья, шишки, спил и листья деревьев, мох, семена; проволока, кусочки кожи, меха, ткани, пластмассы, дерева, пробки; гайки, скрепки, болты, гвозди, винтики, шурупы, детали конструктора и т.д.</w:t>
      </w:r>
    </w:p>
    <w:p w:rsidR="00A101F2" w:rsidRPr="00BD1C2A" w:rsidRDefault="00A101F2" w:rsidP="00BD1C2A">
      <w:pPr>
        <w:pStyle w:val="NoSpacing"/>
        <w:numPr>
          <w:ilvl w:val="0"/>
          <w:numId w:val="9"/>
        </w:numPr>
        <w:rPr>
          <w:i/>
          <w:color w:val="33CCCC"/>
          <w:sz w:val="22"/>
          <w:szCs w:val="22"/>
        </w:rPr>
      </w:pPr>
      <w:r w:rsidRPr="00BD1C2A">
        <w:rPr>
          <w:b/>
          <w:color w:val="3333FF"/>
          <w:sz w:val="24"/>
        </w:rPr>
        <w:t>Медицинские материалы</w:t>
      </w:r>
      <w:r w:rsidRPr="00BD1C2A">
        <w:rPr>
          <w:b/>
          <w:sz w:val="24"/>
        </w:rPr>
        <w:t>:</w:t>
      </w:r>
      <w:r w:rsidRPr="001053B9">
        <w:rPr>
          <w:sz w:val="24"/>
        </w:rPr>
        <w:t xml:space="preserve"> </w:t>
      </w:r>
      <w:r w:rsidRPr="00F63E72">
        <w:rPr>
          <w:i/>
          <w:color w:val="00B0F0"/>
          <w:sz w:val="22"/>
          <w:szCs w:val="22"/>
        </w:rPr>
        <w:t>пипетки, колбы, деревянные палочки, мерные ложки, резиновые груши и др.</w:t>
      </w:r>
    </w:p>
    <w:p w:rsidR="00A101F2" w:rsidRPr="00BD1C2A" w:rsidRDefault="00A101F2" w:rsidP="00BD1C2A">
      <w:pPr>
        <w:pStyle w:val="NoSpacing"/>
        <w:numPr>
          <w:ilvl w:val="0"/>
          <w:numId w:val="9"/>
        </w:numPr>
        <w:rPr>
          <w:i/>
          <w:color w:val="00CCFF"/>
          <w:sz w:val="22"/>
          <w:szCs w:val="22"/>
        </w:rPr>
      </w:pPr>
      <w:r>
        <w:rPr>
          <w:noProof/>
        </w:rPr>
        <w:pict>
          <v:shape id="Рисунок 1" o:spid="_x0000_s1026" type="#_x0000_t75" style="position:absolute;left:0;text-align:left;margin-left:588.5pt;margin-top:279pt;width:140.45pt;height:178.5pt;z-index:251655680;visibility:visible;mso-position-horizontal-relative:margin;mso-position-vertical-relative:margin">
            <v:imagedata r:id="rId6" o:title="" cropright="1888f"/>
            <w10:wrap type="square" anchorx="margin" anchory="margin"/>
          </v:shape>
        </w:pict>
      </w:r>
      <w:r w:rsidRPr="00BD1C2A">
        <w:rPr>
          <w:b/>
          <w:color w:val="0033CC"/>
          <w:sz w:val="24"/>
        </w:rPr>
        <w:t>Прочие материалы</w:t>
      </w:r>
      <w:r w:rsidRPr="00BD1C2A">
        <w:rPr>
          <w:b/>
          <w:sz w:val="24"/>
        </w:rPr>
        <w:t>:</w:t>
      </w:r>
      <w:r w:rsidRPr="001053B9">
        <w:rPr>
          <w:sz w:val="24"/>
        </w:rPr>
        <w:t xml:space="preserve"> </w:t>
      </w:r>
      <w:r w:rsidRPr="00F63E72">
        <w:rPr>
          <w:i/>
          <w:color w:val="00B0F0"/>
          <w:sz w:val="22"/>
          <w:szCs w:val="22"/>
        </w:rPr>
        <w:t>зеркала, воздушные шары, масло, мука, соль, сахар, цветные и прозрачные стекла, пилка для ногтей, сито, свечи, разнообразные красители (фломастеры, акварельные краски 0000и карандаши, восковые мелки, кисти и т.д.), банки для воды, тряпочки, разнообразная бумага, клей, ножницы, пластилин; и др.</w:t>
      </w:r>
    </w:p>
    <w:p w:rsidR="00A101F2" w:rsidRPr="00BD1C2A" w:rsidRDefault="00A101F2" w:rsidP="00BD1C2A">
      <w:pPr>
        <w:pStyle w:val="NoSpacing"/>
        <w:numPr>
          <w:ilvl w:val="0"/>
          <w:numId w:val="9"/>
        </w:numPr>
        <w:rPr>
          <w:color w:val="0000CC"/>
          <w:sz w:val="24"/>
        </w:rPr>
      </w:pPr>
      <w:r w:rsidRPr="00BD1C2A">
        <w:rPr>
          <w:b/>
          <w:color w:val="0000CC"/>
          <w:sz w:val="24"/>
        </w:rPr>
        <w:t>Глобус; атлас, карта мира,</w:t>
      </w:r>
      <w:r w:rsidRPr="00BD1C2A">
        <w:rPr>
          <w:color w:val="0000CC"/>
          <w:sz w:val="24"/>
        </w:rPr>
        <w:t xml:space="preserve"> карта «Река времени»  для реализации педагогической технологии «Путешествие по карте».</w:t>
      </w:r>
    </w:p>
    <w:p w:rsidR="00A101F2" w:rsidRPr="00BD1C2A" w:rsidRDefault="00A101F2" w:rsidP="00BD1C2A">
      <w:pPr>
        <w:pStyle w:val="NoSpacing"/>
        <w:numPr>
          <w:ilvl w:val="0"/>
          <w:numId w:val="9"/>
        </w:numPr>
        <w:rPr>
          <w:b/>
          <w:color w:val="000099"/>
          <w:sz w:val="24"/>
        </w:rPr>
      </w:pPr>
      <w:r w:rsidRPr="00BD1C2A">
        <w:rPr>
          <w:b/>
          <w:color w:val="000099"/>
          <w:sz w:val="24"/>
        </w:rPr>
        <w:t xml:space="preserve">Разнообразные коллекции. </w:t>
      </w:r>
    </w:p>
    <w:p w:rsidR="00A101F2" w:rsidRPr="00BD1C2A" w:rsidRDefault="00A101F2" w:rsidP="00BD1C2A">
      <w:pPr>
        <w:pStyle w:val="NoSpacing"/>
        <w:numPr>
          <w:ilvl w:val="0"/>
          <w:numId w:val="9"/>
        </w:numPr>
        <w:rPr>
          <w:i/>
          <w:color w:val="00CCFF"/>
          <w:sz w:val="22"/>
          <w:szCs w:val="22"/>
        </w:rPr>
      </w:pPr>
      <w:r w:rsidRPr="00BD1C2A">
        <w:rPr>
          <w:b/>
          <w:color w:val="333399"/>
          <w:sz w:val="24"/>
        </w:rPr>
        <w:t>Дидактический и методический материал:</w:t>
      </w:r>
      <w:r w:rsidRPr="001053B9">
        <w:rPr>
          <w:sz w:val="24"/>
        </w:rPr>
        <w:t xml:space="preserve"> </w:t>
      </w:r>
      <w:r w:rsidRPr="00F63E72">
        <w:rPr>
          <w:i/>
          <w:color w:val="00B0F0"/>
          <w:sz w:val="22"/>
          <w:szCs w:val="22"/>
        </w:rPr>
        <w:t>настольно-печатные игры - лото, пазлы; познавательные детские энциклопедии с картинками; познавательные видеофильмы, телепередачи и соответствующие приборы для их показа; алгоритмы для проведения опытов; дневники ученых и т.д.</w:t>
      </w:r>
    </w:p>
    <w:p w:rsidR="00A101F2" w:rsidRPr="00BD1C2A" w:rsidRDefault="00A101F2" w:rsidP="00BD1C2A">
      <w:pPr>
        <w:pStyle w:val="NoSpacing"/>
        <w:numPr>
          <w:ilvl w:val="0"/>
          <w:numId w:val="9"/>
        </w:numPr>
        <w:rPr>
          <w:b/>
          <w:color w:val="000066"/>
          <w:sz w:val="24"/>
        </w:rPr>
      </w:pPr>
      <w:r w:rsidRPr="00BD1C2A">
        <w:rPr>
          <w:b/>
          <w:color w:val="000066"/>
          <w:sz w:val="24"/>
        </w:rPr>
        <w:t>Спецодежда и салфетки для проведения опытов.</w:t>
      </w:r>
    </w:p>
    <w:p w:rsidR="00A101F2" w:rsidRDefault="00A101F2" w:rsidP="00F63E72">
      <w:pPr>
        <w:tabs>
          <w:tab w:val="left" w:pos="708"/>
        </w:tabs>
        <w:spacing w:line="264" w:lineRule="auto"/>
        <w:jc w:val="center"/>
        <w:rPr>
          <w:color w:val="A50021"/>
          <w:sz w:val="24"/>
        </w:rPr>
      </w:pPr>
      <w:r w:rsidRPr="001D6E83">
        <w:rPr>
          <w:noProof/>
          <w:color w:val="A50021"/>
          <w:sz w:val="24"/>
        </w:rPr>
        <w:pict>
          <v:shape id="_x0000_i1035" type="#_x0000_t75" alt="Картинки по запросу вензеля" style="width:225.75pt;height:22.5pt;visibility:visible">
            <v:imagedata r:id="rId5" o:title=""/>
          </v:shape>
        </w:pict>
      </w:r>
    </w:p>
    <w:p w:rsidR="00A101F2" w:rsidRDefault="00A101F2" w:rsidP="00BD1C2A">
      <w:pPr>
        <w:tabs>
          <w:tab w:val="left" w:pos="708"/>
        </w:tabs>
        <w:spacing w:line="264" w:lineRule="auto"/>
        <w:rPr>
          <w:noProof/>
          <w:color w:val="A50021"/>
          <w:sz w:val="24"/>
        </w:rPr>
      </w:pPr>
      <w:r>
        <w:rPr>
          <w:noProof/>
        </w:rPr>
        <w:pict>
          <v:shape id="Рисунок 2" o:spid="_x0000_s1027" type="#_x0000_t75" alt="j0104458" style="position:absolute;left:0;text-align:left;margin-left:-13.85pt;margin-top:-5.2pt;width:272.25pt;height:567pt;z-index:-251661824;visibility:visible">
            <v:imagedata r:id="rId7" o:title=""/>
          </v:shape>
        </w:pict>
      </w:r>
    </w:p>
    <w:p w:rsidR="00A101F2" w:rsidRPr="00BD1C2A" w:rsidRDefault="00A101F2" w:rsidP="00BD1C2A">
      <w:pPr>
        <w:tabs>
          <w:tab w:val="left" w:pos="708"/>
        </w:tabs>
        <w:spacing w:line="264" w:lineRule="auto"/>
        <w:rPr>
          <w:noProof/>
          <w:color w:val="A50021"/>
          <w:sz w:val="16"/>
          <w:szCs w:val="16"/>
        </w:rPr>
      </w:pPr>
    </w:p>
    <w:p w:rsidR="00A101F2" w:rsidRDefault="00A101F2" w:rsidP="00BD1C2A">
      <w:pPr>
        <w:pStyle w:val="NoSpacing"/>
        <w:jc w:val="center"/>
        <w:rPr>
          <w:rFonts w:ascii="Cambria" w:hAnsi="Cambria"/>
          <w:color w:val="0070C0"/>
          <w:sz w:val="22"/>
          <w:szCs w:val="22"/>
        </w:rPr>
      </w:pPr>
    </w:p>
    <w:p w:rsidR="00A101F2" w:rsidRDefault="00A101F2" w:rsidP="00BD1C2A">
      <w:pPr>
        <w:pStyle w:val="NoSpacing"/>
        <w:jc w:val="center"/>
        <w:rPr>
          <w:rFonts w:ascii="Cambria" w:hAnsi="Cambria"/>
          <w:color w:val="0070C0"/>
          <w:sz w:val="22"/>
          <w:szCs w:val="22"/>
        </w:rPr>
      </w:pPr>
    </w:p>
    <w:p w:rsidR="00A101F2" w:rsidRDefault="00A101F2" w:rsidP="00BD1C2A">
      <w:pPr>
        <w:pStyle w:val="NoSpacing"/>
        <w:jc w:val="center"/>
        <w:rPr>
          <w:rFonts w:ascii="Cambria" w:hAnsi="Cambria"/>
          <w:color w:val="0070C0"/>
          <w:sz w:val="22"/>
          <w:szCs w:val="22"/>
        </w:rPr>
      </w:pPr>
    </w:p>
    <w:p w:rsidR="00A101F2" w:rsidRPr="00BD1C2A" w:rsidRDefault="00A101F2" w:rsidP="00BD1C2A">
      <w:pPr>
        <w:pStyle w:val="NoSpacing"/>
        <w:jc w:val="center"/>
        <w:rPr>
          <w:rFonts w:ascii="Ampir Deco" w:hAnsi="Ampir Deco"/>
          <w:b/>
          <w:color w:val="0070C0"/>
          <w:szCs w:val="28"/>
        </w:rPr>
      </w:pPr>
      <w:r w:rsidRPr="00AD2284">
        <w:rPr>
          <w:rFonts w:ascii="Ampir Deco" w:hAnsi="Ampir Deco"/>
          <w:b/>
          <w:color w:val="0070C0"/>
          <w:sz w:val="26"/>
          <w:szCs w:val="26"/>
        </w:rPr>
        <w:t>«Организация развивающей предметно-пространственной среды с учетом ФГОС ДОО</w:t>
      </w:r>
      <w:r w:rsidRPr="00BD1C2A">
        <w:rPr>
          <w:rFonts w:ascii="Ampir Deco" w:hAnsi="Ampir Deco"/>
          <w:b/>
          <w:color w:val="0070C0"/>
          <w:szCs w:val="28"/>
        </w:rPr>
        <w:t>»</w:t>
      </w:r>
    </w:p>
    <w:p w:rsidR="00A101F2" w:rsidRDefault="00A101F2" w:rsidP="00AD2284">
      <w:pPr>
        <w:tabs>
          <w:tab w:val="left" w:pos="708"/>
        </w:tabs>
        <w:spacing w:line="264" w:lineRule="auto"/>
        <w:jc w:val="center"/>
        <w:rPr>
          <w:rFonts w:ascii="Cambria" w:hAnsi="Cambria"/>
          <w:color w:val="9933FF"/>
          <w:sz w:val="26"/>
          <w:szCs w:val="26"/>
        </w:rPr>
      </w:pPr>
      <w:r>
        <w:rPr>
          <w:rFonts w:ascii="Cambria" w:hAnsi="Cambria"/>
          <w:color w:val="9933FF"/>
          <w:sz w:val="26"/>
          <w:szCs w:val="26"/>
        </w:rPr>
        <w:t xml:space="preserve">                      .</w:t>
      </w:r>
    </w:p>
    <w:p w:rsidR="00A101F2" w:rsidRDefault="00A101F2" w:rsidP="00AD2284">
      <w:pPr>
        <w:tabs>
          <w:tab w:val="left" w:pos="708"/>
        </w:tabs>
        <w:spacing w:line="264" w:lineRule="auto"/>
        <w:jc w:val="center"/>
        <w:rPr>
          <w:rFonts w:ascii="Cambria" w:hAnsi="Cambria"/>
          <w:color w:val="9933FF"/>
          <w:sz w:val="26"/>
          <w:szCs w:val="26"/>
        </w:rPr>
      </w:pPr>
    </w:p>
    <w:p w:rsidR="00A101F2" w:rsidRDefault="00A101F2" w:rsidP="00AD2284">
      <w:pPr>
        <w:tabs>
          <w:tab w:val="left" w:pos="708"/>
        </w:tabs>
        <w:spacing w:line="264" w:lineRule="auto"/>
        <w:jc w:val="center"/>
        <w:rPr>
          <w:rFonts w:ascii="Cambria" w:hAnsi="Cambria"/>
          <w:color w:val="660066"/>
          <w:sz w:val="26"/>
          <w:szCs w:val="26"/>
        </w:rPr>
      </w:pPr>
      <w:r>
        <w:rPr>
          <w:rFonts w:ascii="Cambria" w:hAnsi="Cambria"/>
          <w:color w:val="660066"/>
          <w:sz w:val="26"/>
          <w:szCs w:val="26"/>
        </w:rPr>
        <w:t>2016 год</w:t>
      </w:r>
    </w:p>
    <w:p w:rsidR="00A101F2" w:rsidRDefault="00A101F2" w:rsidP="00AD2284">
      <w:pPr>
        <w:tabs>
          <w:tab w:val="left" w:pos="708"/>
        </w:tabs>
        <w:spacing w:line="264" w:lineRule="auto"/>
        <w:jc w:val="center"/>
        <w:rPr>
          <w:rFonts w:ascii="Cambria" w:hAnsi="Cambria"/>
          <w:color w:val="660066"/>
          <w:sz w:val="26"/>
          <w:szCs w:val="26"/>
        </w:rPr>
      </w:pPr>
    </w:p>
    <w:p w:rsidR="00A101F2" w:rsidRDefault="00A101F2" w:rsidP="00AD2284">
      <w:pPr>
        <w:tabs>
          <w:tab w:val="left" w:pos="708"/>
        </w:tabs>
        <w:spacing w:line="264" w:lineRule="auto"/>
        <w:jc w:val="center"/>
        <w:rPr>
          <w:rFonts w:ascii="Cambria" w:hAnsi="Cambria"/>
          <w:color w:val="660066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</w:p>
    <w:p w:rsidR="00A101F2" w:rsidRPr="00002265" w:rsidRDefault="00A101F2" w:rsidP="00AD2284">
      <w:pPr>
        <w:pStyle w:val="NoSpacing"/>
        <w:jc w:val="center"/>
        <w:rPr>
          <w:rFonts w:ascii="Georgia" w:hAnsi="Georgia"/>
          <w:i/>
          <w:color w:val="0033CC"/>
          <w:sz w:val="26"/>
          <w:szCs w:val="26"/>
        </w:rPr>
      </w:pPr>
      <w:r w:rsidRPr="00002265">
        <w:rPr>
          <w:rFonts w:ascii="Georgia" w:hAnsi="Georgia"/>
          <w:i/>
          <w:color w:val="0033CC"/>
          <w:sz w:val="26"/>
          <w:szCs w:val="26"/>
        </w:rPr>
        <w:t xml:space="preserve">Методика проведения </w:t>
      </w:r>
    </w:p>
    <w:p w:rsidR="00A101F2" w:rsidRPr="00002265" w:rsidRDefault="00A101F2" w:rsidP="00AD2284">
      <w:pPr>
        <w:pStyle w:val="NoSpacing"/>
        <w:jc w:val="center"/>
        <w:rPr>
          <w:rFonts w:ascii="Georgia" w:hAnsi="Georgia"/>
          <w:color w:val="0033CC"/>
          <w:sz w:val="26"/>
          <w:szCs w:val="26"/>
        </w:rPr>
      </w:pPr>
      <w:r w:rsidRPr="00002265">
        <w:rPr>
          <w:rFonts w:ascii="Georgia" w:hAnsi="Georgia"/>
          <w:color w:val="0033CC"/>
          <w:sz w:val="26"/>
          <w:szCs w:val="26"/>
        </w:rPr>
        <w:t>опытов и экспериментов:</w:t>
      </w:r>
    </w:p>
    <w:p w:rsidR="00A101F2" w:rsidRPr="00002265" w:rsidRDefault="00A101F2" w:rsidP="00AD2284">
      <w:pPr>
        <w:pStyle w:val="NoSpacing"/>
        <w:rPr>
          <w:color w:val="3333FF"/>
          <w:sz w:val="24"/>
        </w:rPr>
      </w:pPr>
      <w:r w:rsidRPr="00AD2284">
        <w:rPr>
          <w:color w:val="3333FF"/>
          <w:szCs w:val="28"/>
        </w:rPr>
        <w:t xml:space="preserve">   </w:t>
      </w:r>
      <w:r w:rsidRPr="00002265">
        <w:rPr>
          <w:color w:val="3333FF"/>
          <w:sz w:val="24"/>
        </w:rPr>
        <w:t>Проведение опытов, организация экспериментирования - один из эффективных путей воспитания экологической культуры дошкольников.</w:t>
      </w:r>
    </w:p>
    <w:p w:rsidR="00A101F2" w:rsidRDefault="00A101F2" w:rsidP="00AD2284">
      <w:pPr>
        <w:pStyle w:val="NoSpacing"/>
        <w:rPr>
          <w:color w:val="0066CC"/>
          <w:sz w:val="24"/>
        </w:rPr>
      </w:pPr>
      <w:r>
        <w:rPr>
          <w:noProof/>
        </w:rPr>
        <w:pict>
          <v:shape id="_x0000_s1028" type="#_x0000_t75" alt="http://forum.materinstvo.ru/uploads/1269371632/post-142790-1269418419.png" style="position:absolute;left:0;text-align:left;margin-left:279.8pt;margin-top:108.8pt;width:1in;height:102pt;z-index:251660800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002265">
        <w:rPr>
          <w:sz w:val="24"/>
        </w:rPr>
        <w:t xml:space="preserve">     </w:t>
      </w:r>
      <w:r w:rsidRPr="00002265">
        <w:rPr>
          <w:color w:val="0066CC"/>
          <w:sz w:val="24"/>
        </w:rPr>
        <w:t xml:space="preserve">Опыты и эксперименты проводятся разные: </w:t>
      </w:r>
      <w:r w:rsidRPr="00002265">
        <w:rPr>
          <w:i/>
          <w:color w:val="0066CC"/>
          <w:sz w:val="24"/>
          <w:u w:val="single"/>
        </w:rPr>
        <w:t>демонстрационные</w:t>
      </w:r>
      <w:r w:rsidRPr="00002265">
        <w:rPr>
          <w:color w:val="0066CC"/>
          <w:sz w:val="24"/>
        </w:rPr>
        <w:t xml:space="preserve"> </w:t>
      </w:r>
      <w:r w:rsidRPr="00002265">
        <w:rPr>
          <w:color w:val="0066CC"/>
          <w:sz w:val="22"/>
          <w:szCs w:val="22"/>
        </w:rPr>
        <w:t>(педагог сам проводит его, а дети следят за ходом и результатами)</w:t>
      </w:r>
      <w:r w:rsidRPr="00002265">
        <w:rPr>
          <w:color w:val="0066CC"/>
          <w:sz w:val="24"/>
        </w:rPr>
        <w:t xml:space="preserve"> </w:t>
      </w:r>
    </w:p>
    <w:p w:rsidR="00A101F2" w:rsidRPr="00002265" w:rsidRDefault="00A101F2" w:rsidP="00AD2284">
      <w:pPr>
        <w:pStyle w:val="NoSpacing"/>
        <w:rPr>
          <w:color w:val="0066CC"/>
          <w:sz w:val="22"/>
          <w:szCs w:val="22"/>
        </w:rPr>
      </w:pPr>
      <w:r w:rsidRPr="00002265">
        <w:rPr>
          <w:color w:val="0066CC"/>
          <w:sz w:val="24"/>
        </w:rPr>
        <w:t xml:space="preserve">и </w:t>
      </w:r>
      <w:r w:rsidRPr="00002265">
        <w:rPr>
          <w:i/>
          <w:color w:val="0066CC"/>
          <w:sz w:val="24"/>
          <w:u w:val="single"/>
        </w:rPr>
        <w:t>фронтальные</w:t>
      </w:r>
      <w:r w:rsidRPr="00002265">
        <w:rPr>
          <w:color w:val="0066CC"/>
          <w:sz w:val="24"/>
        </w:rPr>
        <w:t xml:space="preserve"> </w:t>
      </w:r>
      <w:r w:rsidRPr="00002265">
        <w:rPr>
          <w:color w:val="0066CC"/>
          <w:sz w:val="22"/>
          <w:szCs w:val="22"/>
        </w:rPr>
        <w:t>(объекты эксперимента находятся в руках у детей)</w:t>
      </w:r>
    </w:p>
    <w:p w:rsidR="00A101F2" w:rsidRPr="00002265" w:rsidRDefault="00A101F2" w:rsidP="00AD2284">
      <w:pPr>
        <w:pStyle w:val="NoSpacing"/>
        <w:rPr>
          <w:i/>
          <w:color w:val="0099CC"/>
          <w:sz w:val="24"/>
          <w:u w:val="single"/>
        </w:rPr>
      </w:pPr>
      <w:r w:rsidRPr="00002265">
        <w:rPr>
          <w:sz w:val="24"/>
        </w:rPr>
        <w:t xml:space="preserve">    </w:t>
      </w:r>
      <w:r w:rsidRPr="00002265">
        <w:rPr>
          <w:color w:val="0099CC"/>
          <w:sz w:val="24"/>
        </w:rPr>
        <w:t xml:space="preserve">Важно помнить, что эксперимент  является итоговой формой работы по какой-то исследуемой проблеме, позволяющей систематизировать представления детей. Такие мероприятия  проводятся </w:t>
      </w:r>
      <w:r w:rsidRPr="00002265">
        <w:rPr>
          <w:i/>
          <w:color w:val="0099CC"/>
          <w:sz w:val="24"/>
          <w:u w:val="single"/>
        </w:rPr>
        <w:t>не чаще, чем одно в 2-3 недели.</w:t>
      </w:r>
    </w:p>
    <w:p w:rsidR="00A101F2" w:rsidRPr="00002265" w:rsidRDefault="00A101F2" w:rsidP="00845906">
      <w:pPr>
        <w:pStyle w:val="NoSpacing"/>
        <w:jc w:val="center"/>
        <w:rPr>
          <w:rFonts w:ascii="Georgia" w:hAnsi="Georgia"/>
          <w:i/>
          <w:color w:val="009900"/>
          <w:sz w:val="26"/>
          <w:szCs w:val="26"/>
        </w:rPr>
      </w:pPr>
      <w:r w:rsidRPr="00002265">
        <w:rPr>
          <w:rFonts w:ascii="Georgia" w:hAnsi="Georgia"/>
          <w:i/>
          <w:color w:val="009900"/>
          <w:sz w:val="26"/>
          <w:szCs w:val="26"/>
        </w:rPr>
        <w:t xml:space="preserve">Опытно-экспериментальная деятельность условно делится </w:t>
      </w:r>
    </w:p>
    <w:p w:rsidR="00A101F2" w:rsidRPr="00002265" w:rsidRDefault="00A101F2" w:rsidP="00845906">
      <w:pPr>
        <w:pStyle w:val="NoSpacing"/>
        <w:jc w:val="center"/>
        <w:rPr>
          <w:rFonts w:ascii="Georgia" w:hAnsi="Georgia"/>
          <w:i/>
          <w:color w:val="009900"/>
          <w:sz w:val="26"/>
          <w:szCs w:val="26"/>
        </w:rPr>
      </w:pPr>
      <w:r w:rsidRPr="00002265">
        <w:rPr>
          <w:rFonts w:ascii="Georgia" w:hAnsi="Georgia"/>
          <w:i/>
          <w:color w:val="009900"/>
          <w:sz w:val="26"/>
          <w:szCs w:val="26"/>
          <w:u w:val="single"/>
        </w:rPr>
        <w:t>по направлениям</w:t>
      </w:r>
      <w:r w:rsidRPr="00002265">
        <w:rPr>
          <w:rFonts w:ascii="Georgia" w:hAnsi="Georgia"/>
          <w:i/>
          <w:color w:val="009900"/>
          <w:sz w:val="26"/>
          <w:szCs w:val="26"/>
        </w:rPr>
        <w:t>:</w:t>
      </w:r>
    </w:p>
    <w:p w:rsidR="00A101F2" w:rsidRPr="00002265" w:rsidRDefault="00A101F2" w:rsidP="00845906">
      <w:pPr>
        <w:pStyle w:val="NoSpacing"/>
        <w:numPr>
          <w:ilvl w:val="0"/>
          <w:numId w:val="12"/>
        </w:numPr>
        <w:rPr>
          <w:color w:val="76923C"/>
          <w:sz w:val="22"/>
          <w:szCs w:val="22"/>
        </w:rPr>
      </w:pPr>
      <w:r w:rsidRPr="00002265">
        <w:rPr>
          <w:b/>
          <w:color w:val="76923C"/>
          <w:sz w:val="24"/>
          <w:u w:val="single"/>
        </w:rPr>
        <w:t>живая природа</w:t>
      </w:r>
      <w:r w:rsidRPr="00002265">
        <w:rPr>
          <w:color w:val="76923C"/>
          <w:sz w:val="24"/>
        </w:rPr>
        <w:t xml:space="preserve">: </w:t>
      </w:r>
      <w:r w:rsidRPr="00002265">
        <w:rPr>
          <w:color w:val="76923C"/>
          <w:sz w:val="22"/>
          <w:szCs w:val="22"/>
        </w:rPr>
        <w:t>характерные особенности сезонов разных природно-климатических зон, многообразие живых организмов и их приспособленность к окружающей среде, жизнь растений;</w:t>
      </w:r>
    </w:p>
    <w:p w:rsidR="00A101F2" w:rsidRPr="00002265" w:rsidRDefault="00A101F2" w:rsidP="00845906">
      <w:pPr>
        <w:pStyle w:val="NoSpacing"/>
        <w:numPr>
          <w:ilvl w:val="0"/>
          <w:numId w:val="12"/>
        </w:numPr>
        <w:rPr>
          <w:color w:val="009900"/>
          <w:sz w:val="22"/>
          <w:szCs w:val="22"/>
        </w:rPr>
      </w:pPr>
      <w:r w:rsidRPr="00002265">
        <w:rPr>
          <w:b/>
          <w:color w:val="009900"/>
          <w:sz w:val="24"/>
          <w:u w:val="single"/>
        </w:rPr>
        <w:t>неживая природа</w:t>
      </w:r>
      <w:r w:rsidRPr="00002265">
        <w:rPr>
          <w:color w:val="009900"/>
          <w:sz w:val="24"/>
        </w:rPr>
        <w:t xml:space="preserve">: </w:t>
      </w:r>
      <w:r w:rsidRPr="00002265">
        <w:rPr>
          <w:color w:val="009900"/>
          <w:sz w:val="22"/>
          <w:szCs w:val="22"/>
        </w:rPr>
        <w:t>воздух, почва, вода, магниты, звук, свет;</w:t>
      </w:r>
    </w:p>
    <w:p w:rsidR="00A101F2" w:rsidRPr="00002265" w:rsidRDefault="00A101F2" w:rsidP="00845906">
      <w:pPr>
        <w:pStyle w:val="NoSpacing"/>
        <w:numPr>
          <w:ilvl w:val="0"/>
          <w:numId w:val="12"/>
        </w:numPr>
        <w:rPr>
          <w:color w:val="003300"/>
          <w:sz w:val="24"/>
        </w:rPr>
      </w:pPr>
      <w:r w:rsidRPr="00002265">
        <w:rPr>
          <w:b/>
          <w:color w:val="003300"/>
          <w:sz w:val="24"/>
          <w:u w:val="single"/>
        </w:rPr>
        <w:t>человек:</w:t>
      </w:r>
      <w:r w:rsidRPr="00002265">
        <w:rPr>
          <w:sz w:val="24"/>
        </w:rPr>
        <w:t xml:space="preserve"> </w:t>
      </w:r>
      <w:r w:rsidRPr="00002265">
        <w:rPr>
          <w:color w:val="003300"/>
          <w:sz w:val="22"/>
          <w:szCs w:val="22"/>
        </w:rPr>
        <w:t>функционирование организма, рукотворный мир, материалы и их свойства.</w:t>
      </w:r>
    </w:p>
    <w:p w:rsidR="00A101F2" w:rsidRPr="00002265" w:rsidRDefault="00A101F2" w:rsidP="00002265">
      <w:pPr>
        <w:pStyle w:val="NoSpacing"/>
        <w:jc w:val="center"/>
        <w:rPr>
          <w:rFonts w:ascii="Georgia" w:hAnsi="Georgia"/>
          <w:i/>
          <w:color w:val="948A54"/>
          <w:sz w:val="26"/>
          <w:szCs w:val="26"/>
        </w:rPr>
      </w:pPr>
      <w:r w:rsidRPr="00002265">
        <w:rPr>
          <w:rFonts w:ascii="Georgia" w:hAnsi="Georgia"/>
          <w:i/>
          <w:color w:val="948A54"/>
          <w:sz w:val="26"/>
          <w:szCs w:val="26"/>
        </w:rPr>
        <w:t>Структура детского экспериментирования:</w:t>
      </w:r>
    </w:p>
    <w:p w:rsidR="00A101F2" w:rsidRPr="00002265" w:rsidRDefault="00A101F2" w:rsidP="00845906">
      <w:pPr>
        <w:pStyle w:val="NoSpacing"/>
        <w:rPr>
          <w:color w:val="4A442A"/>
          <w:sz w:val="22"/>
          <w:szCs w:val="22"/>
        </w:rPr>
      </w:pPr>
      <w:r w:rsidRPr="00002265">
        <w:rPr>
          <w:rFonts w:ascii="Bookman Old Style" w:hAnsi="Bookman Old Style"/>
          <w:sz w:val="22"/>
          <w:szCs w:val="22"/>
        </w:rPr>
        <w:t xml:space="preserve">- </w:t>
      </w:r>
      <w:r w:rsidRPr="00002265">
        <w:rPr>
          <w:color w:val="4A442A"/>
          <w:sz w:val="22"/>
          <w:szCs w:val="22"/>
        </w:rPr>
        <w:t>постановка проблемы, которую необходимо разрешить;</w:t>
      </w:r>
    </w:p>
    <w:p w:rsidR="00A101F2" w:rsidRPr="00002265" w:rsidRDefault="00A101F2" w:rsidP="00845906">
      <w:pPr>
        <w:pStyle w:val="NoSpacing"/>
        <w:rPr>
          <w:color w:val="4A442A"/>
          <w:sz w:val="22"/>
          <w:szCs w:val="22"/>
        </w:rPr>
      </w:pPr>
      <w:r w:rsidRPr="00002265">
        <w:rPr>
          <w:color w:val="4A442A"/>
          <w:sz w:val="22"/>
          <w:szCs w:val="22"/>
        </w:rPr>
        <w:t>- целеполагание (</w:t>
      </w:r>
      <w:r w:rsidRPr="00002265">
        <w:rPr>
          <w:i/>
          <w:color w:val="4A442A"/>
          <w:sz w:val="22"/>
          <w:szCs w:val="22"/>
        </w:rPr>
        <w:t>что нужно сделать для решения проблемы</w:t>
      </w:r>
      <w:r w:rsidRPr="00002265">
        <w:rPr>
          <w:color w:val="4A442A"/>
          <w:sz w:val="22"/>
          <w:szCs w:val="22"/>
        </w:rPr>
        <w:t>);</w:t>
      </w:r>
    </w:p>
    <w:p w:rsidR="00A101F2" w:rsidRPr="00002265" w:rsidRDefault="00A101F2" w:rsidP="00845906">
      <w:pPr>
        <w:pStyle w:val="NoSpacing"/>
        <w:rPr>
          <w:color w:val="4A442A"/>
          <w:sz w:val="22"/>
          <w:szCs w:val="22"/>
        </w:rPr>
      </w:pPr>
      <w:r w:rsidRPr="00002265">
        <w:rPr>
          <w:color w:val="4A442A"/>
          <w:sz w:val="22"/>
          <w:szCs w:val="22"/>
        </w:rPr>
        <w:t xml:space="preserve">- выдвижение гипотез </w:t>
      </w:r>
      <w:r w:rsidRPr="00002265">
        <w:rPr>
          <w:i/>
          <w:color w:val="4A442A"/>
          <w:sz w:val="22"/>
          <w:szCs w:val="22"/>
        </w:rPr>
        <w:t>(поиск возможных путей решения</w:t>
      </w:r>
      <w:r w:rsidRPr="00002265">
        <w:rPr>
          <w:color w:val="4A442A"/>
          <w:sz w:val="22"/>
          <w:szCs w:val="22"/>
        </w:rPr>
        <w:t>);</w:t>
      </w:r>
    </w:p>
    <w:p w:rsidR="00A101F2" w:rsidRPr="00002265" w:rsidRDefault="00A101F2" w:rsidP="00845906">
      <w:pPr>
        <w:pStyle w:val="NoSpacing"/>
        <w:rPr>
          <w:color w:val="4A442A"/>
          <w:sz w:val="22"/>
          <w:szCs w:val="22"/>
        </w:rPr>
      </w:pPr>
      <w:r w:rsidRPr="00002265">
        <w:rPr>
          <w:color w:val="4A442A"/>
          <w:sz w:val="22"/>
          <w:szCs w:val="22"/>
        </w:rPr>
        <w:t xml:space="preserve">- проверка гипотез </w:t>
      </w:r>
      <w:r w:rsidRPr="00002265">
        <w:rPr>
          <w:i/>
          <w:color w:val="4A442A"/>
          <w:sz w:val="22"/>
          <w:szCs w:val="22"/>
        </w:rPr>
        <w:t>(сбор данных, реализация в действиях);</w:t>
      </w:r>
    </w:p>
    <w:p w:rsidR="00A101F2" w:rsidRPr="00002265" w:rsidRDefault="00A101F2" w:rsidP="00845906">
      <w:pPr>
        <w:pStyle w:val="NoSpacing"/>
        <w:rPr>
          <w:color w:val="4A442A"/>
          <w:sz w:val="22"/>
          <w:szCs w:val="22"/>
        </w:rPr>
      </w:pPr>
      <w:r>
        <w:rPr>
          <w:noProof/>
        </w:rPr>
        <w:pict>
          <v:shape id="Рисунок 3" o:spid="_x0000_s1029" type="#_x0000_t75" alt="http://fs00.infourok.ru/images/doc/116/136941/img47.jpg" style="position:absolute;left:0;text-align:left;margin-left:735.05pt;margin-top:185.5pt;width:77.75pt;height:109.45pt;z-index:251656704;visibility:visible;mso-wrap-distance-top:.96pt;mso-wrap-distance-right:9.24pt;mso-wrap-distance-bottom:1.35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">
            <v:imagedata r:id="rId9" o:title=""/>
            <o:lock v:ext="edit" aspectratio="f"/>
            <w10:wrap type="square" anchorx="margin" anchory="margin"/>
          </v:shape>
        </w:pict>
      </w:r>
      <w:r w:rsidRPr="00002265">
        <w:rPr>
          <w:color w:val="4A442A"/>
          <w:sz w:val="22"/>
          <w:szCs w:val="22"/>
        </w:rPr>
        <w:t xml:space="preserve">- анализ полученного результата </w:t>
      </w:r>
      <w:r w:rsidRPr="00002265">
        <w:rPr>
          <w:i/>
          <w:color w:val="4A442A"/>
          <w:sz w:val="22"/>
          <w:szCs w:val="22"/>
        </w:rPr>
        <w:t>(подтвердилось - не подтвердилось);</w:t>
      </w:r>
    </w:p>
    <w:p w:rsidR="00A101F2" w:rsidRPr="00002265" w:rsidRDefault="00A101F2" w:rsidP="00845906">
      <w:pPr>
        <w:pStyle w:val="NoSpacing"/>
        <w:rPr>
          <w:color w:val="4A442A"/>
          <w:sz w:val="22"/>
          <w:szCs w:val="22"/>
        </w:rPr>
      </w:pPr>
      <w:r w:rsidRPr="00002265">
        <w:rPr>
          <w:color w:val="4A442A"/>
          <w:sz w:val="22"/>
          <w:szCs w:val="22"/>
        </w:rPr>
        <w:t>- формулирование выводов.</w:t>
      </w:r>
    </w:p>
    <w:p w:rsidR="00A101F2" w:rsidRPr="00002265" w:rsidRDefault="00A101F2" w:rsidP="00002265">
      <w:pPr>
        <w:pStyle w:val="NoSpacing"/>
        <w:jc w:val="center"/>
        <w:rPr>
          <w:rFonts w:ascii="Calibri" w:hAnsi="Calibri"/>
          <w:color w:val="E36C0A"/>
          <w:sz w:val="20"/>
          <w:szCs w:val="20"/>
        </w:rPr>
      </w:pPr>
      <w:r>
        <w:rPr>
          <w:noProof/>
        </w:rPr>
        <w:pict>
          <v:shape id="Рисунок 4" o:spid="_x0000_s1030" type="#_x0000_t75" style="position:absolute;left:0;text-align:left;margin-left:564.55pt;margin-top:432.25pt;width:82.55pt;height:122.9pt;z-index:251657728;visibility:visible;mso-wrap-distance-left:9.48pt;mso-wrap-distance-top:.96pt;mso-wrap-distance-right:9.71pt;mso-wrap-distance-bottom:1.41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">
            <v:imagedata r:id="rId10" o:title=""/>
            <o:lock v:ext="edit" aspectratio="f"/>
            <w10:wrap type="square" anchorx="margin" anchory="margin"/>
          </v:shape>
        </w:pict>
      </w:r>
      <w:r w:rsidRPr="00002265">
        <w:rPr>
          <w:rFonts w:ascii="Bookman Old Style" w:hAnsi="Bookman Old Style"/>
          <w:i/>
          <w:color w:val="E36C0A"/>
          <w:sz w:val="26"/>
          <w:szCs w:val="26"/>
        </w:rPr>
        <w:t>Интеграция исследовательской работы с другими видами детской деятельности:</w:t>
      </w:r>
      <w:r w:rsidRPr="00002265">
        <w:rPr>
          <w:rFonts w:ascii="Helvetica" w:hAnsi="Helvetica"/>
          <w:color w:val="E36C0A"/>
          <w:sz w:val="20"/>
          <w:szCs w:val="20"/>
        </w:rPr>
        <w:t xml:space="preserve"> </w:t>
      </w:r>
    </w:p>
    <w:p w:rsidR="00A101F2" w:rsidRPr="00002265" w:rsidRDefault="00A101F2" w:rsidP="00002265">
      <w:pPr>
        <w:pStyle w:val="NoSpacing"/>
        <w:rPr>
          <w:rFonts w:ascii="Garamond" w:hAnsi="Garamond"/>
          <w:i/>
          <w:noProof/>
          <w:color w:val="7F7F7F"/>
          <w:sz w:val="24"/>
        </w:rPr>
      </w:pPr>
      <w:r w:rsidRPr="00002265">
        <w:rPr>
          <w:rFonts w:ascii="Garamond" w:hAnsi="Garamond"/>
          <w:i/>
          <w:color w:val="7F7F7F"/>
          <w:sz w:val="24"/>
        </w:rPr>
        <w:t>Например, при ознакомлении детей с таким природным явлением, как ветер, причинами его возникн</w:t>
      </w:r>
      <w:r w:rsidRPr="00B66EFD">
        <w:rPr>
          <w:rFonts w:ascii="Garamond" w:hAnsi="Garamond"/>
          <w:i/>
          <w:color w:val="7F7F7F"/>
          <w:sz w:val="24"/>
        </w:rPr>
        <w:t>овения, ролью в жизни человека можно</w:t>
      </w:r>
      <w:r w:rsidRPr="00002265">
        <w:rPr>
          <w:rFonts w:ascii="Garamond" w:hAnsi="Garamond"/>
          <w:i/>
          <w:color w:val="7F7F7F"/>
          <w:sz w:val="24"/>
        </w:rPr>
        <w:t xml:space="preserve"> использова</w:t>
      </w:r>
      <w:r w:rsidRPr="00B66EFD">
        <w:rPr>
          <w:rFonts w:ascii="Garamond" w:hAnsi="Garamond"/>
          <w:i/>
          <w:color w:val="7F7F7F"/>
          <w:sz w:val="24"/>
        </w:rPr>
        <w:t>ть</w:t>
      </w:r>
      <w:r w:rsidRPr="00002265">
        <w:rPr>
          <w:rFonts w:ascii="Garamond" w:hAnsi="Garamond"/>
          <w:i/>
          <w:color w:val="7F7F7F"/>
          <w:sz w:val="24"/>
        </w:rPr>
        <w:t xml:space="preserve"> следующие </w:t>
      </w:r>
      <w:r w:rsidRPr="00002265">
        <w:rPr>
          <w:rFonts w:ascii="Garamond" w:hAnsi="Garamond"/>
          <w:i/>
          <w:color w:val="595959"/>
          <w:sz w:val="24"/>
          <w:u w:val="single"/>
        </w:rPr>
        <w:t>методические приемы:</w:t>
      </w:r>
    </w:p>
    <w:p w:rsidR="00A101F2" w:rsidRPr="00B66EFD" w:rsidRDefault="00A101F2" w:rsidP="00B66EFD">
      <w:pPr>
        <w:pStyle w:val="NoSpacing"/>
        <w:numPr>
          <w:ilvl w:val="0"/>
          <w:numId w:val="14"/>
        </w:numPr>
        <w:rPr>
          <w:color w:val="9900FF"/>
          <w:sz w:val="24"/>
        </w:rPr>
      </w:pPr>
      <w:r w:rsidRPr="00B66EFD">
        <w:rPr>
          <w:color w:val="9900FF"/>
          <w:sz w:val="24"/>
        </w:rPr>
        <w:t>наблюдение на прогулке за движением облаков; эксперимент “Какая сила у ветра?”</w:t>
      </w:r>
      <w:r>
        <w:rPr>
          <w:color w:val="9900FF"/>
          <w:sz w:val="24"/>
        </w:rPr>
        <w:t xml:space="preserve">, </w:t>
      </w:r>
      <w:r w:rsidRPr="00B66EFD">
        <w:rPr>
          <w:i/>
          <w:color w:val="9900FF"/>
          <w:sz w:val="22"/>
          <w:szCs w:val="22"/>
        </w:rPr>
        <w:t>можно с помощью султанчиков</w:t>
      </w:r>
      <w:r w:rsidRPr="00B66EFD">
        <w:rPr>
          <w:color w:val="9900FF"/>
          <w:sz w:val="24"/>
        </w:rPr>
        <w:t>;</w:t>
      </w:r>
    </w:p>
    <w:p w:rsidR="00A101F2" w:rsidRPr="00B66EFD" w:rsidRDefault="00A101F2" w:rsidP="00B66EFD">
      <w:pPr>
        <w:pStyle w:val="NoSpacing"/>
        <w:numPr>
          <w:ilvl w:val="0"/>
          <w:numId w:val="14"/>
        </w:numPr>
        <w:rPr>
          <w:color w:val="6600CC"/>
          <w:sz w:val="24"/>
        </w:rPr>
      </w:pPr>
      <w:r>
        <w:rPr>
          <w:noProof/>
        </w:rPr>
        <w:pict>
          <v:shape id="_x0000_s1031" type="#_x0000_t75" style="position:absolute;left:0;text-align:left;margin-left:302.3pt;margin-top:234.8pt;width:84.75pt;height:84.75pt;z-index:251659776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 w:rsidRPr="00B66EFD">
        <w:rPr>
          <w:color w:val="6600CC"/>
          <w:sz w:val="24"/>
        </w:rPr>
        <w:t>для закрепления представлений о движении теплого и холодного воздуха игра “Разный ветер” (</w:t>
      </w:r>
      <w:r w:rsidRPr="00B66EFD">
        <w:rPr>
          <w:i/>
          <w:color w:val="6600CC"/>
          <w:sz w:val="24"/>
        </w:rPr>
        <w:t>холодный, теплый);</w:t>
      </w:r>
    </w:p>
    <w:p w:rsidR="00A101F2" w:rsidRPr="00B66EFD" w:rsidRDefault="00A101F2" w:rsidP="00B66EFD">
      <w:pPr>
        <w:pStyle w:val="NoSpacing"/>
        <w:numPr>
          <w:ilvl w:val="0"/>
          <w:numId w:val="14"/>
        </w:numPr>
        <w:rPr>
          <w:rFonts w:ascii="Helvetica" w:hAnsi="Helvetica"/>
          <w:color w:val="3333CC"/>
          <w:sz w:val="24"/>
        </w:rPr>
      </w:pPr>
      <w:r w:rsidRPr="00B66EFD">
        <w:rPr>
          <w:color w:val="3333CC"/>
          <w:sz w:val="24"/>
        </w:rPr>
        <w:t xml:space="preserve">чтение и обсуждение отрывка из сказки А.С.Пушкина “Сказка о царе Салтане...”; </w:t>
      </w:r>
    </w:p>
    <w:p w:rsidR="00A101F2" w:rsidRPr="00B66EFD" w:rsidRDefault="00A101F2" w:rsidP="00F63E72">
      <w:pPr>
        <w:pStyle w:val="NoSpacing"/>
        <w:ind w:left="720"/>
        <w:rPr>
          <w:rFonts w:ascii="Helvetica" w:hAnsi="Helvetica"/>
          <w:color w:val="333399"/>
          <w:sz w:val="24"/>
        </w:rPr>
      </w:pPr>
    </w:p>
    <w:p w:rsidR="00A101F2" w:rsidRPr="00F63E72" w:rsidRDefault="00A101F2" w:rsidP="00B66EFD">
      <w:pPr>
        <w:pStyle w:val="NoSpacing"/>
        <w:numPr>
          <w:ilvl w:val="0"/>
          <w:numId w:val="14"/>
        </w:numPr>
        <w:rPr>
          <w:rFonts w:ascii="Helvetica" w:hAnsi="Helvetica"/>
          <w:color w:val="333399"/>
          <w:sz w:val="24"/>
        </w:rPr>
      </w:pPr>
      <w:r w:rsidRPr="00B66EFD">
        <w:rPr>
          <w:color w:val="333399"/>
          <w:sz w:val="24"/>
        </w:rPr>
        <w:t xml:space="preserve">решение экологических задач, </w:t>
      </w:r>
      <w:r w:rsidRPr="00F63E72">
        <w:rPr>
          <w:i/>
          <w:color w:val="333399"/>
          <w:sz w:val="24"/>
          <w:u w:val="single"/>
        </w:rPr>
        <w:t>например:</w:t>
      </w:r>
      <w:r w:rsidRPr="00B66EFD">
        <w:rPr>
          <w:color w:val="333399"/>
          <w:sz w:val="24"/>
        </w:rPr>
        <w:t xml:space="preserve"> </w:t>
      </w:r>
    </w:p>
    <w:p w:rsidR="00A101F2" w:rsidRPr="00F63E72" w:rsidRDefault="00A101F2" w:rsidP="00F63E72">
      <w:pPr>
        <w:pStyle w:val="NoSpacing"/>
        <w:numPr>
          <w:ilvl w:val="0"/>
          <w:numId w:val="15"/>
        </w:numPr>
        <w:rPr>
          <w:rFonts w:ascii="Helvetica" w:hAnsi="Helvetica"/>
          <w:color w:val="333399"/>
          <w:sz w:val="24"/>
        </w:rPr>
      </w:pPr>
      <w:r w:rsidRPr="00B66EFD">
        <w:rPr>
          <w:color w:val="333399"/>
          <w:sz w:val="24"/>
        </w:rPr>
        <w:t xml:space="preserve">“Света с мамой гуляла по улице и любовались облаками. Вдруг Света закричала; “Мама, на крыше этого двухэтажного дома вырос одуванчик! Кто его там посадил?”; </w:t>
      </w:r>
    </w:p>
    <w:p w:rsidR="00A101F2" w:rsidRPr="00F63E72" w:rsidRDefault="00A101F2" w:rsidP="00F63E72">
      <w:pPr>
        <w:pStyle w:val="NoSpacing"/>
        <w:numPr>
          <w:ilvl w:val="0"/>
          <w:numId w:val="15"/>
        </w:numPr>
        <w:rPr>
          <w:rFonts w:ascii="Helvetica" w:hAnsi="Helvetica"/>
          <w:color w:val="333399"/>
          <w:sz w:val="24"/>
        </w:rPr>
      </w:pPr>
      <w:r w:rsidRPr="00F63E72">
        <w:rPr>
          <w:color w:val="333399"/>
          <w:sz w:val="24"/>
        </w:rPr>
        <w:t>“Однажды ученые приплыли на небольшой остров, чтобы изучать животных, насекомых. Они были очень удивлены тем, что насекомые почти не летали, а ползали. Оказалось, что крылья им почти не нужны. Ученые решили, что во всем виноват ветер. На острове постоянно дули сильные ветры. Почему стрекозы и жуки на этом острове почти не летали, а ползали по земле?” и т. д.</w:t>
      </w:r>
    </w:p>
    <w:p w:rsidR="00A101F2" w:rsidRDefault="00A101F2" w:rsidP="00F63E72">
      <w:pPr>
        <w:pStyle w:val="NoSpacing"/>
        <w:jc w:val="center"/>
        <w:rPr>
          <w:rFonts w:ascii="Ampir Deco" w:hAnsi="Ampir Deco"/>
          <w:color w:val="660066"/>
          <w:szCs w:val="28"/>
        </w:rPr>
      </w:pPr>
      <w:r w:rsidRPr="007E1AF4">
        <w:rPr>
          <w:noProof/>
        </w:rPr>
        <w:pict>
          <v:shape id="_x0000_i1036" type="#_x0000_t75" alt="Картинки по запросу вензеля" style="width:225.75pt;height:33.75pt;visibility:visible">
            <v:imagedata r:id="rId5" o:title=""/>
          </v:shape>
        </w:pict>
      </w:r>
      <w:r>
        <w:rPr>
          <w:noProof/>
        </w:rPr>
        <w:pict>
          <v:shape id="_x0000_s1032" type="#_x0000_t75" alt="https://fhcdnarticles-a.akamaihd.net/176244/thumb_585.jpeg" style="position:absolute;left:0;text-align:left;margin-left:573.05pt;margin-top:25pt;width:111.85pt;height:101.75pt;z-index:251658752;visibility:visible;mso-wrap-distance-top:.96pt;mso-wrap-distance-right:9.66pt;mso-wrap-distance-bottom:1.53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">
            <v:imagedata r:id="rId12" o:title=""/>
            <o:lock v:ext="edit" aspectratio="f"/>
            <w10:wrap type="square" anchorx="margin" anchory="margin"/>
          </v:shape>
        </w:pict>
      </w:r>
    </w:p>
    <w:p w:rsidR="00A101F2" w:rsidRDefault="00A101F2" w:rsidP="00F63E72">
      <w:pPr>
        <w:pStyle w:val="NoSpacing"/>
        <w:jc w:val="center"/>
        <w:rPr>
          <w:rFonts w:ascii="Garamond" w:hAnsi="Garamond" w:cs="Arial"/>
          <w:b/>
          <w:i/>
          <w:color w:val="660066"/>
          <w:szCs w:val="28"/>
        </w:rPr>
      </w:pPr>
      <w:r w:rsidRPr="00845906">
        <w:rPr>
          <w:rFonts w:ascii="Garamond" w:hAnsi="Garamond" w:cs="Arial"/>
          <w:b/>
          <w:color w:val="660066"/>
          <w:szCs w:val="28"/>
        </w:rPr>
        <w:t xml:space="preserve">Опыт </w:t>
      </w:r>
      <w:r w:rsidRPr="00F63E72">
        <w:rPr>
          <w:rFonts w:ascii="Garamond" w:hAnsi="Garamond" w:cs="Arial"/>
          <w:b/>
          <w:i/>
          <w:color w:val="660066"/>
          <w:szCs w:val="28"/>
          <w:u w:val="single"/>
        </w:rPr>
        <w:t>«Как выглядит корень»</w:t>
      </w:r>
    </w:p>
    <w:p w:rsidR="00A101F2" w:rsidRPr="00F63E72" w:rsidRDefault="00A101F2" w:rsidP="00516D0B">
      <w:pPr>
        <w:pStyle w:val="NoSpacing"/>
        <w:rPr>
          <w:color w:val="6600CC"/>
          <w:sz w:val="24"/>
        </w:rPr>
      </w:pPr>
      <w:r w:rsidRPr="00F63E72">
        <w:rPr>
          <w:color w:val="6600CC"/>
          <w:sz w:val="24"/>
        </w:rPr>
        <w:t xml:space="preserve">Посадив свеклу, через несколько дней вы увидите, что в земле появились тоненькие белые ниточки, которые затем с одной стороны покраснеют, а с другой останутся таким же белыми. </w:t>
      </w:r>
    </w:p>
    <w:p w:rsidR="00A101F2" w:rsidRPr="00F63E72" w:rsidRDefault="00A101F2" w:rsidP="00516D0B">
      <w:pPr>
        <w:pStyle w:val="NoSpacing"/>
        <w:rPr>
          <w:color w:val="9900FF"/>
          <w:sz w:val="24"/>
        </w:rPr>
      </w:pPr>
      <w:r w:rsidRPr="00F63E72">
        <w:rPr>
          <w:i/>
          <w:color w:val="9900FF"/>
          <w:sz w:val="24"/>
          <w:u w:val="single"/>
        </w:rPr>
        <w:t>Вывод:</w:t>
      </w:r>
      <w:r w:rsidRPr="00F63E72">
        <w:rPr>
          <w:color w:val="9900FF"/>
          <w:sz w:val="24"/>
        </w:rPr>
        <w:t xml:space="preserve"> что корни окрасились в красный цвет в той стороне, где падает больше света.</w:t>
      </w:r>
    </w:p>
    <w:p w:rsidR="00A101F2" w:rsidRPr="00F63E72" w:rsidRDefault="00A101F2" w:rsidP="00516D0B">
      <w:pPr>
        <w:pStyle w:val="NoSpacing"/>
        <w:rPr>
          <w:rFonts w:ascii="Garamond" w:hAnsi="Garamond"/>
          <w:b/>
          <w:i/>
          <w:color w:val="660066"/>
          <w:sz w:val="26"/>
          <w:szCs w:val="26"/>
          <w:u w:val="single"/>
        </w:rPr>
      </w:pPr>
      <w:r w:rsidRPr="00F63E72">
        <w:rPr>
          <w:rFonts w:ascii="Garamond" w:hAnsi="Garamond"/>
          <w:b/>
          <w:color w:val="660066"/>
          <w:sz w:val="27"/>
          <w:szCs w:val="27"/>
        </w:rPr>
        <w:t>Опыт</w:t>
      </w:r>
      <w:r w:rsidRPr="00F63E72">
        <w:rPr>
          <w:rFonts w:ascii="Garamond" w:hAnsi="Garamond"/>
          <w:b/>
          <w:color w:val="660066"/>
          <w:szCs w:val="28"/>
        </w:rPr>
        <w:t xml:space="preserve"> </w:t>
      </w:r>
      <w:r w:rsidRPr="00F63E72">
        <w:rPr>
          <w:rFonts w:ascii="Garamond" w:hAnsi="Garamond"/>
          <w:b/>
          <w:color w:val="660066"/>
          <w:sz w:val="26"/>
          <w:szCs w:val="26"/>
        </w:rPr>
        <w:t>«</w:t>
      </w:r>
      <w:r w:rsidRPr="00F63E72">
        <w:rPr>
          <w:rFonts w:ascii="Garamond" w:hAnsi="Garamond"/>
          <w:b/>
          <w:i/>
          <w:color w:val="660066"/>
          <w:sz w:val="26"/>
          <w:szCs w:val="26"/>
          <w:u w:val="single"/>
        </w:rPr>
        <w:t>Одинаковые ли корни у растений»</w:t>
      </w:r>
    </w:p>
    <w:p w:rsidR="00A101F2" w:rsidRPr="00F63E72" w:rsidRDefault="00A101F2" w:rsidP="00516D0B">
      <w:pPr>
        <w:pStyle w:val="NoSpacing"/>
        <w:rPr>
          <w:color w:val="6600CC"/>
          <w:sz w:val="24"/>
        </w:rPr>
      </w:pPr>
      <w:r w:rsidRPr="00F63E72">
        <w:rPr>
          <w:color w:val="6600CC"/>
          <w:sz w:val="24"/>
        </w:rPr>
        <w:t xml:space="preserve">Одновременно посадть два растения (овес и горох). Поливать разной водой: один - талой водой, а другой – кипяченой. Растения, поливаемые  талой водой, взойдут быстрее. </w:t>
      </w:r>
    </w:p>
    <w:p w:rsidR="00A101F2" w:rsidRPr="00F63E72" w:rsidRDefault="00A101F2" w:rsidP="00516D0B">
      <w:pPr>
        <w:pStyle w:val="NoSpacing"/>
        <w:rPr>
          <w:color w:val="9900FF"/>
          <w:sz w:val="24"/>
        </w:rPr>
      </w:pPr>
      <w:r w:rsidRPr="00F63E72">
        <w:rPr>
          <w:i/>
          <w:color w:val="9900FF"/>
          <w:sz w:val="24"/>
          <w:u w:val="single"/>
        </w:rPr>
        <w:t>Вывод</w:t>
      </w:r>
      <w:r w:rsidRPr="00F63E72">
        <w:rPr>
          <w:color w:val="9900FF"/>
          <w:sz w:val="24"/>
        </w:rPr>
        <w:t>: в кипяченой воде недостаточно минеральных веществ, поэтому растения лучше поливать талой водой.</w:t>
      </w:r>
    </w:p>
    <w:p w:rsidR="00A101F2" w:rsidRPr="00F63E72" w:rsidRDefault="00A101F2" w:rsidP="00516D0B">
      <w:pPr>
        <w:pStyle w:val="NoSpacing"/>
        <w:rPr>
          <w:color w:val="6600CC"/>
          <w:sz w:val="24"/>
        </w:rPr>
      </w:pPr>
      <w:r w:rsidRPr="00516D0B">
        <w:rPr>
          <w:sz w:val="24"/>
        </w:rPr>
        <w:t xml:space="preserve">     </w:t>
      </w:r>
      <w:r w:rsidRPr="00F63E72">
        <w:rPr>
          <w:color w:val="6600CC"/>
          <w:sz w:val="24"/>
        </w:rPr>
        <w:t xml:space="preserve">Рассматривая корни посаженных растений, дети могут убедиться, что они разные. У гороха вначале появляется один толстый корень, от которого потом начинают отрастать беговые корешки. А у овса - с самого начала появляются три корня, примерно одинаковые по виду. Затем, количество и размеры увеличиваются. </w:t>
      </w:r>
    </w:p>
    <w:p w:rsidR="00A101F2" w:rsidRDefault="00A101F2" w:rsidP="00F63E72">
      <w:pPr>
        <w:pStyle w:val="NoSpacing"/>
        <w:jc w:val="left"/>
        <w:rPr>
          <w:sz w:val="24"/>
        </w:rPr>
      </w:pPr>
      <w:r w:rsidRPr="00F63E72">
        <w:rPr>
          <w:i/>
          <w:color w:val="9900FF"/>
          <w:sz w:val="24"/>
          <w:u w:val="single"/>
        </w:rPr>
        <w:t>Вывод</w:t>
      </w:r>
      <w:r w:rsidRPr="00F63E72">
        <w:rPr>
          <w:color w:val="9900FF"/>
          <w:sz w:val="24"/>
        </w:rPr>
        <w:t>: корни у разных растений разные. Можно проводить и другие опыты с корневой системой растений.</w:t>
      </w:r>
      <w:r w:rsidRPr="00516D0B">
        <w:rPr>
          <w:sz w:val="24"/>
        </w:rPr>
        <w:t xml:space="preserve"> </w:t>
      </w:r>
    </w:p>
    <w:p w:rsidR="00A101F2" w:rsidRPr="00F63E72" w:rsidRDefault="00A101F2" w:rsidP="00F63E72">
      <w:pPr>
        <w:pStyle w:val="NoSpacing"/>
        <w:jc w:val="center"/>
        <w:rPr>
          <w:i/>
          <w:color w:val="660066"/>
          <w:sz w:val="24"/>
        </w:rPr>
      </w:pPr>
      <w:r w:rsidRPr="00F63E72">
        <w:rPr>
          <w:i/>
          <w:color w:val="660066"/>
          <w:sz w:val="24"/>
        </w:rPr>
        <w:t>Важно отметить, что проводя любой опыт, вы не должны наносить вред и ущерб растениям.</w:t>
      </w:r>
    </w:p>
    <w:sectPr w:rsidR="00A101F2" w:rsidRPr="00F63E72" w:rsidSect="0059313F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mpir Deco">
    <w:altName w:val="Segoe UI Semilight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9A128CF"/>
    <w:multiLevelType w:val="hybridMultilevel"/>
    <w:tmpl w:val="711EF91A"/>
    <w:lvl w:ilvl="0" w:tplc="0ABE67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AC6D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9221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B44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C891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76A3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CE4A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54FE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78BF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EA024A"/>
    <w:multiLevelType w:val="hybridMultilevel"/>
    <w:tmpl w:val="2768050E"/>
    <w:lvl w:ilvl="0" w:tplc="69ECF5B6">
      <w:start w:val="1"/>
      <w:numFmt w:val="bullet"/>
      <w:pStyle w:val="ListParagraph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/>
        <w:effect w:val="none"/>
      </w:rPr>
    </w:lvl>
    <w:lvl w:ilvl="1" w:tplc="FFFFFFFF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Verdana" w:eastAsia="Times New Roman" w:hAnsi="Verdana"/>
        <w:b w:val="0"/>
        <w:i w:val="0"/>
        <w:strike w:val="0"/>
        <w:dstrike w:val="0"/>
        <w:color w:val="000000"/>
        <w:sz w:val="20"/>
        <w:u w:val="none"/>
        <w:effect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</w:abstractNum>
  <w:abstractNum w:abstractNumId="2">
    <w:nsid w:val="16FB4C79"/>
    <w:multiLevelType w:val="multilevel"/>
    <w:tmpl w:val="21CC0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494275"/>
    <w:multiLevelType w:val="hybridMultilevel"/>
    <w:tmpl w:val="8A58FB42"/>
    <w:lvl w:ilvl="0" w:tplc="04190007">
      <w:start w:val="1"/>
      <w:numFmt w:val="bullet"/>
      <w:lvlText w:val=""/>
      <w:lvlPicBulletId w:val="0"/>
      <w:lvlJc w:val="left"/>
      <w:pPr>
        <w:tabs>
          <w:tab w:val="num" w:pos="-360"/>
        </w:tabs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/>
        <w:effect w:val="none"/>
      </w:rPr>
    </w:lvl>
    <w:lvl w:ilvl="1" w:tplc="FFFFFFFF">
      <w:start w:val="1"/>
      <w:numFmt w:val="bullet"/>
      <w:lvlText w:val="●"/>
      <w:lvlJc w:val="left"/>
      <w:pPr>
        <w:tabs>
          <w:tab w:val="num" w:pos="-360"/>
        </w:tabs>
        <w:ind w:left="1080" w:hanging="360"/>
      </w:pPr>
      <w:rPr>
        <w:rFonts w:ascii="Verdana" w:eastAsia="Times New Roman" w:hAnsi="Verdana"/>
        <w:b w:val="0"/>
        <w:i w:val="0"/>
        <w:strike w:val="0"/>
        <w:dstrike w:val="0"/>
        <w:color w:val="000000"/>
        <w:sz w:val="20"/>
        <w:u w:val="none"/>
        <w:effect w:val="none"/>
      </w:rPr>
    </w:lvl>
    <w:lvl w:ilvl="2" w:tplc="FFFFFFFF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3" w:tplc="FFFFFFFF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4" w:tplc="FFFFFFFF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5" w:tplc="FFFFFFFF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6" w:tplc="FFFFFFFF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7" w:tplc="FFFFFFFF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8" w:tplc="FFFFFFFF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</w:abstractNum>
  <w:abstractNum w:abstractNumId="4">
    <w:nsid w:val="33132276"/>
    <w:multiLevelType w:val="hybridMultilevel"/>
    <w:tmpl w:val="08E0C0AC"/>
    <w:lvl w:ilvl="0" w:tplc="307C8EC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0063E6"/>
    <w:multiLevelType w:val="multilevel"/>
    <w:tmpl w:val="738E9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770B24"/>
    <w:multiLevelType w:val="multilevel"/>
    <w:tmpl w:val="33A4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B6648A"/>
    <w:multiLevelType w:val="hybridMultilevel"/>
    <w:tmpl w:val="AFACD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F012B1A"/>
    <w:multiLevelType w:val="hybridMultilevel"/>
    <w:tmpl w:val="0D085996"/>
    <w:lvl w:ilvl="0" w:tplc="496C48C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50021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9">
    <w:nsid w:val="525A7BB9"/>
    <w:multiLevelType w:val="hybridMultilevel"/>
    <w:tmpl w:val="FE84DAD6"/>
    <w:lvl w:ilvl="0" w:tplc="F4E6A8C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5F497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F368D2"/>
    <w:multiLevelType w:val="hybridMultilevel"/>
    <w:tmpl w:val="2DF6A2D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4C0E39"/>
    <w:multiLevelType w:val="hybridMultilevel"/>
    <w:tmpl w:val="80E0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ECE4A3B"/>
    <w:multiLevelType w:val="hybridMultilevel"/>
    <w:tmpl w:val="1186925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2"/>
  </w:num>
  <w:num w:numId="6">
    <w:abstractNumId w:val="0"/>
  </w:num>
  <w:num w:numId="7">
    <w:abstractNumId w:val="1"/>
  </w:num>
  <w:num w:numId="8">
    <w:abstractNumId w:val="3"/>
  </w:num>
  <w:num w:numId="9">
    <w:abstractNumId w:val="8"/>
  </w:num>
  <w:num w:numId="10">
    <w:abstractNumId w:val="2"/>
  </w:num>
  <w:num w:numId="11">
    <w:abstractNumId w:val="6"/>
  </w:num>
  <w:num w:numId="12">
    <w:abstractNumId w:val="4"/>
  </w:num>
  <w:num w:numId="13">
    <w:abstractNumId w:val="5"/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313F"/>
    <w:rsid w:val="00002265"/>
    <w:rsid w:val="001053B9"/>
    <w:rsid w:val="001D6E83"/>
    <w:rsid w:val="00516D0B"/>
    <w:rsid w:val="0059313F"/>
    <w:rsid w:val="007E1AF4"/>
    <w:rsid w:val="00845906"/>
    <w:rsid w:val="009B0354"/>
    <w:rsid w:val="009C0AE6"/>
    <w:rsid w:val="009F52D7"/>
    <w:rsid w:val="00A101F2"/>
    <w:rsid w:val="00AD2284"/>
    <w:rsid w:val="00B66EFD"/>
    <w:rsid w:val="00B852FC"/>
    <w:rsid w:val="00BC1283"/>
    <w:rsid w:val="00BD1C2A"/>
    <w:rsid w:val="00F33035"/>
    <w:rsid w:val="00F63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3F"/>
    <w:pPr>
      <w:jc w:val="both"/>
    </w:pPr>
    <w:rPr>
      <w:rFonts w:ascii="Times New Roman" w:eastAsia="Times New Roman" w:hAnsi="Times New Roman"/>
      <w:sz w:val="28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9313F"/>
    <w:pPr>
      <w:numPr>
        <w:numId w:val="1"/>
      </w:numPr>
      <w:spacing w:line="360" w:lineRule="auto"/>
    </w:pPr>
    <w:rPr>
      <w:color w:val="000000"/>
      <w:szCs w:val="28"/>
    </w:rPr>
  </w:style>
  <w:style w:type="paragraph" w:styleId="NoSpacing">
    <w:name w:val="No Spacing"/>
    <w:uiPriority w:val="99"/>
    <w:qFormat/>
    <w:rsid w:val="00F33035"/>
    <w:pPr>
      <w:jc w:val="both"/>
    </w:pPr>
    <w:rPr>
      <w:rFonts w:ascii="Times New Roman" w:eastAsia="Times New Roman" w:hAnsi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D1C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1C2A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semiHidden/>
    <w:rsid w:val="00AD2284"/>
    <w:pPr>
      <w:spacing w:before="100" w:beforeAutospacing="1" w:after="100" w:afterAutospacing="1"/>
      <w:jc w:val="left"/>
    </w:pPr>
    <w:rPr>
      <w:sz w:val="24"/>
    </w:rPr>
  </w:style>
  <w:style w:type="character" w:customStyle="1" w:styleId="apple-converted-space">
    <w:name w:val="apple-converted-space"/>
    <w:basedOn w:val="DefaultParagraphFont"/>
    <w:uiPriority w:val="99"/>
    <w:rsid w:val="00AD2284"/>
    <w:rPr>
      <w:rFonts w:cs="Times New Roman"/>
    </w:rPr>
  </w:style>
  <w:style w:type="character" w:styleId="Strong">
    <w:name w:val="Strong"/>
    <w:basedOn w:val="DefaultParagraphFont"/>
    <w:uiPriority w:val="99"/>
    <w:qFormat/>
    <w:rsid w:val="0084590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21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3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117</TotalTime>
  <Pages>2</Pages>
  <Words>946</Words>
  <Characters>5396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Фёдор</dc:creator>
  <cp:keywords/>
  <dc:description/>
  <cp:lastModifiedBy>Аня</cp:lastModifiedBy>
  <cp:revision>3</cp:revision>
  <cp:lastPrinted>2017-04-02T05:26:00Z</cp:lastPrinted>
  <dcterms:created xsi:type="dcterms:W3CDTF">2016-02-12T19:52:00Z</dcterms:created>
  <dcterms:modified xsi:type="dcterms:W3CDTF">2017-04-02T05:34:00Z</dcterms:modified>
</cp:coreProperties>
</file>