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6DF" w:rsidRPr="00F15870" w:rsidRDefault="00AB16DF" w:rsidP="00F15870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roundrect id="_x0000_s1026" style="position:absolute;left:0;text-align:left;margin-left:-4.05pt;margin-top:-11.7pt;width:468pt;height:39.75pt;z-index:-251660800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  <w:r w:rsidRPr="00F15870">
        <w:rPr>
          <w:rFonts w:ascii="Times New Roman" w:hAnsi="Times New Roman"/>
          <w:b/>
          <w:sz w:val="28"/>
          <w:szCs w:val="28"/>
        </w:rPr>
        <w:t>КОРОТКАЯ ПОДЪЯЗЫЧНАЯ СВЯЗКА. ЧТО ДЕЛАТЬ?</w:t>
      </w:r>
    </w:p>
    <w:p w:rsidR="00AB16DF" w:rsidRPr="00F15870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Pr="00686FB9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15870">
        <w:rPr>
          <w:rFonts w:ascii="Times New Roman" w:hAnsi="Times New Roman"/>
          <w:sz w:val="28"/>
          <w:szCs w:val="28"/>
        </w:rPr>
        <w:t xml:space="preserve">Многие родители спрашивают: </w:t>
      </w:r>
      <w:r w:rsidRPr="00686FB9">
        <w:rPr>
          <w:rFonts w:ascii="Times New Roman" w:hAnsi="Times New Roman"/>
          <w:i/>
          <w:sz w:val="28"/>
          <w:szCs w:val="28"/>
          <w:u w:val="single"/>
        </w:rPr>
        <w:t xml:space="preserve">«Что делать, если у моего ребенка короткая подъязычная уздечка? Подрезать ее или нет?».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alt="Ankyloglossia_1.jpg" style="position:absolute;left:0;text-align:left;margin-left:342pt;margin-top:9.5pt;width:129.1pt;height:149.75pt;z-index:-251665920;visibility:visible;mso-wrap-distance-top:.96pt;mso-wrap-distance-right:9.63pt;mso-wrap-distance-bottom:1.53pt" wrapcoords="1633 1080 1256 1404 1256 20088 1758 20520 19842 20520 20344 20088 20595 2700 20219 1404 19967 1080 1633 108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">
            <v:imagedata r:id="rId5" o:title=""/>
            <o:lock v:ext="edit" aspectratio="f"/>
            <w10:wrap type="tight"/>
          </v:shape>
        </w:pict>
      </w:r>
      <w:r w:rsidRPr="00F15870">
        <w:rPr>
          <w:rFonts w:ascii="Times New Roman" w:hAnsi="Times New Roman"/>
          <w:sz w:val="28"/>
          <w:szCs w:val="28"/>
        </w:rPr>
        <w:t xml:space="preserve">Подъязычная уздечка – перепонка, которая находится под языком и соединяет язык с подъязычным пространством.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oundrect id="_x0000_s1028" style="position:absolute;left:0;text-align:left;margin-left:-4.05pt;margin-top:6.1pt;width:346.05pt;height:46.5pt;z-index:-251659776" arcsize="10923f" strokecolor="#4f81bd" strokeweight="5pt">
            <v:stroke linestyle="thickThin"/>
            <v:shadow color="#868686"/>
          </v:roundrect>
        </w:pict>
      </w:r>
    </w:p>
    <w:p w:rsidR="00AB16DF" w:rsidRPr="009B0778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B0778">
        <w:rPr>
          <w:rFonts w:ascii="Times New Roman" w:hAnsi="Times New Roman"/>
          <w:b/>
          <w:i/>
          <w:sz w:val="28"/>
          <w:szCs w:val="28"/>
        </w:rPr>
        <w:t xml:space="preserve">Как определить, достаточной ли длины подъязычная уздечка?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Действительно, у разных людей подъязычная связка (уздечка) может быть разной длины. Если ребенок может высунуть изо рта язык и при этом его кончик не раздваивается в форме двух полукруглых лепестков из-за того, что снизу его тянет подъязычная связка, если он может облизать блюдце, поцокать языком, то у него, скорее всего, не будет препятствий для постановки звуков, требующих подъема языка к небу.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roundrect id="_x0000_s1029" style="position:absolute;left:0;text-align:left;margin-left:-4.05pt;margin-top:6.75pt;width:474.75pt;height:51.75pt;z-index:-251658752" arcsize="10923f" strokecolor="#95b3d7" strokeweight="1pt">
            <v:fill color2="#b8cce4" focusposition="1" focussize="" focus="100%" type="gradient"/>
            <v:shadow on="t" type="perspective" color="#243f60" opacity=".5" offset="1pt" offset2="-3pt"/>
          </v:roundrect>
        </w:pic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15870">
        <w:rPr>
          <w:rFonts w:ascii="Times New Roman" w:hAnsi="Times New Roman"/>
          <w:b/>
          <w:i/>
          <w:sz w:val="28"/>
          <w:szCs w:val="28"/>
        </w:rPr>
        <w:t xml:space="preserve">У ребенка 5 лет уздечка в растянутом состоянии должна быть не менее </w:t>
      </w:r>
      <w:smartTag w:uri="urn:schemas-microsoft-com:office:smarttags" w:element="metricconverter">
        <w:smartTagPr>
          <w:attr w:name="ProductID" w:val="8 мм"/>
        </w:smartTagPr>
        <w:r w:rsidRPr="00F15870">
          <w:rPr>
            <w:rFonts w:ascii="Times New Roman" w:hAnsi="Times New Roman"/>
            <w:b/>
            <w:i/>
            <w:sz w:val="28"/>
            <w:szCs w:val="28"/>
          </w:rPr>
          <w:t>8 мм</w:t>
        </w:r>
      </w:smartTag>
      <w:r w:rsidRPr="00F15870">
        <w:rPr>
          <w:rFonts w:ascii="Times New Roman" w:hAnsi="Times New Roman"/>
          <w:b/>
          <w:i/>
          <w:sz w:val="28"/>
          <w:szCs w:val="28"/>
        </w:rPr>
        <w:t xml:space="preserve">.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16DF" w:rsidRPr="009B0778" w:rsidRDefault="00AB16DF" w:rsidP="009B077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 xml:space="preserve">в норме длина уздечки около </w:t>
      </w:r>
      <w:smartTag w:uri="urn:schemas-microsoft-com:office:smarttags" w:element="metricconverter">
        <w:smartTagPr>
          <w:attr w:name="ProductID" w:val="1,5 см"/>
        </w:smartTagPr>
        <w:r w:rsidRPr="009B0778">
          <w:rPr>
            <w:sz w:val="28"/>
            <w:szCs w:val="28"/>
          </w:rPr>
          <w:t>1,5 см</w:t>
        </w:r>
      </w:smartTag>
      <w:r w:rsidRPr="009B0778">
        <w:rPr>
          <w:sz w:val="28"/>
          <w:szCs w:val="28"/>
        </w:rPr>
        <w:t xml:space="preserve"> (в положении: язычок поднят вверх);</w:t>
      </w:r>
    </w:p>
    <w:p w:rsidR="00AB16DF" w:rsidRPr="009B0778" w:rsidRDefault="00AB16DF" w:rsidP="009B077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при попытке поднять язычок вверх, его кончик как бы раздваивается, образуя, так называемый «змеиный язычок»;</w:t>
      </w:r>
    </w:p>
    <w:p w:rsidR="00AB16DF" w:rsidRPr="009B0778" w:rsidRDefault="00AB16DF" w:rsidP="009B0778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просим ребенка приоткрыть ротик, улыбнуться, как будто для произн</w:t>
      </w:r>
      <w:r>
        <w:rPr>
          <w:sz w:val="28"/>
          <w:szCs w:val="28"/>
        </w:rPr>
        <w:t xml:space="preserve">есения звука «Э». В этот момент </w:t>
      </w:r>
      <w:r w:rsidRPr="009B0778">
        <w:rPr>
          <w:sz w:val="28"/>
          <w:szCs w:val="28"/>
        </w:rPr>
        <w:t>просим малыша достать языком до альвеол (бугорочки на небе, за верхним зубами). В случае укороченной уздечки, ребенок сделать этого не сможет, при этом мы увидим, как натягивается подъязычная связка.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Однако, важно понимать, что трудности с подъемом языка возможны также и по другим причинам. Например, при гипертонусе, мышцы могут быть настолько спазмированы, что поднять язычок для малыша крайне затруднительно. В этом случае видно, что ребенок не справляется именно с мышцами. Язычок отклоняется в сторону, подергивается.</w:t>
      </w:r>
    </w:p>
    <w:p w:rsidR="00AB16DF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ascii="Arial" w:hAnsi="Arial" w:cs="Arial"/>
          <w:color w:val="545454"/>
          <w:sz w:val="21"/>
          <w:szCs w:val="21"/>
        </w:rPr>
        <w:t> </w:t>
      </w:r>
      <w:r w:rsidRPr="00F15870">
        <w:rPr>
          <w:sz w:val="28"/>
          <w:szCs w:val="28"/>
        </w:rPr>
        <w:t xml:space="preserve">Короткая подъязычная связка (уздечка) — врожденный дефект, заключающийся в укорочении уздечки языка (подъязычной связки).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oundrect id="_x0000_s1030" style="position:absolute;left:0;text-align:left;margin-left:14.7pt;margin-top:8.8pt;width:154.5pt;height:33pt;z-index:-251657728" arcsize="10923f" strokecolor="#95b3d7" strokeweight="1pt">
            <v:fill color2="#b8cce4" focusposition="1" focussize="" focus="100%" type="gradient"/>
            <v:shadow on="t" type="perspective" color="#243f60" opacity=".5" offset="1pt" offset2="-3pt"/>
          </v:roundrect>
        </w:pict>
      </w:r>
    </w:p>
    <w:p w:rsidR="00AB16DF" w:rsidRPr="009B0778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9B0778">
        <w:rPr>
          <w:rFonts w:ascii="Times New Roman" w:hAnsi="Times New Roman"/>
          <w:b/>
          <w:i/>
          <w:sz w:val="28"/>
          <w:szCs w:val="28"/>
        </w:rPr>
        <w:t xml:space="preserve">Чем это грозит?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Короткая подъязычная уздечка:  </w:t>
      </w:r>
    </w:p>
    <w:p w:rsidR="00AB16DF" w:rsidRPr="00F15870" w:rsidRDefault="00AB16DF" w:rsidP="00F158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может вызывать затруднение движений языка, т.к. не дает ему возможности высоко подниматься. В этом случае страдают так называемые "верхние звуки" , т.е. нарушается произношение таких звуков, как Ш, Ж, Ч, Щ, Р, Рь  </w:t>
      </w:r>
    </w:p>
    <w:p w:rsidR="00AB16DF" w:rsidRPr="00F15870" w:rsidRDefault="00AB16DF" w:rsidP="00F158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может приводить к смещению центра языка, его несимметричному развитию и малой подвижности, что препятствует формированию правильной артикуляционной позы некоторых звуков.  </w:t>
      </w:r>
    </w:p>
    <w:p w:rsidR="00AB16DF" w:rsidRDefault="00AB16DF" w:rsidP="00F15870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может быть и причиной нарушения дикции</w:t>
      </w:r>
      <w:r>
        <w:t>.</w:t>
      </w:r>
      <w:r w:rsidRPr="00F15870">
        <w:rPr>
          <w:rFonts w:ascii="Times New Roman" w:hAnsi="Times New Roman"/>
          <w:sz w:val="28"/>
          <w:szCs w:val="28"/>
        </w:rPr>
        <w:t xml:space="preserve"> Дикция – это ясность, разборчивость произнесения в некоторых случаях, может провоцировать проблемы с формированием нижней челюсти, т.е. могут отклоняться зубы и оголяться шейки зубов.</w:t>
      </w:r>
    </w:p>
    <w:p w:rsidR="00AB16DF" w:rsidRDefault="00AB16DF" w:rsidP="00F15870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Есть риск развития пародонтита и гингивита. Поэтому нужна консультация ортодонта. </w:t>
      </w:r>
    </w:p>
    <w:p w:rsidR="00AB16DF" w:rsidRPr="00F15870" w:rsidRDefault="00AB16DF" w:rsidP="00F15870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10" o:spid="_x0000_s1031" type="#_x0000_t75" alt="lashon-kshura.png" style="position:absolute;left:0;text-align:left;margin-left:298.7pt;margin-top:14.3pt;width:165.1pt;height:128.65pt;z-index:-251661824;visibility:visible;mso-wrap-distance-left:9.48pt;mso-wrap-distance-top:.96pt;mso-wrap-distance-right:9.25pt;mso-wrap-distance-bottom:1.65pt" wrapcoords="1178 1256 982 1633 785 2763 785 19340 1178 20344 1276 20344 20225 20344 20324 20344 20716 19340 20815 3140 20520 1633 20324 1256 1178 1256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">
            <v:imagedata r:id="rId6" o:title=""/>
            <o:lock v:ext="edit" aspectratio="f"/>
            <w10:wrap type="tight"/>
          </v:shape>
        </w:pic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roundrect id="_x0000_s1032" style="position:absolute;left:0;text-align:left;margin-left:1.95pt;margin-top:7.35pt;width:154.5pt;height:33pt;z-index:-251656704" arcsize="10923f" strokecolor="#95b3d7" strokeweight="1pt">
            <v:fill color2="#b8cce4" focusposition="1" focussize="" focus="100%" type="gradient"/>
            <v:shadow on="t" type="perspective" color="#243f60" opacity=".5" offset="1pt" offset2="-3pt"/>
          </v:roundrect>
        </w:pic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15870">
        <w:rPr>
          <w:rFonts w:ascii="Times New Roman" w:hAnsi="Times New Roman"/>
          <w:b/>
          <w:i/>
          <w:sz w:val="28"/>
          <w:szCs w:val="28"/>
        </w:rPr>
        <w:t>Что делать?</w:t>
      </w:r>
    </w:p>
    <w:p w:rsidR="00AB16DF" w:rsidRPr="00F15870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F15870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AB16DF" w:rsidRDefault="00AB16DF" w:rsidP="00F1587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Здесь два пути:  </w:t>
      </w:r>
    </w:p>
    <w:p w:rsidR="00AB16DF" w:rsidRDefault="00AB16DF" w:rsidP="00F158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Оперативное вмешательство</w:t>
      </w:r>
      <w:r>
        <w:rPr>
          <w:rFonts w:ascii="Times New Roman" w:hAnsi="Times New Roman"/>
          <w:sz w:val="28"/>
          <w:szCs w:val="28"/>
        </w:rPr>
        <w:t>.</w:t>
      </w:r>
      <w:r w:rsidRPr="00F15870">
        <w:rPr>
          <w:rFonts w:ascii="Times New Roman" w:hAnsi="Times New Roman"/>
          <w:sz w:val="28"/>
          <w:szCs w:val="28"/>
        </w:rPr>
        <w:t xml:space="preserve">  </w:t>
      </w:r>
    </w:p>
    <w:p w:rsidR="00AB16DF" w:rsidRDefault="00AB16DF" w:rsidP="00F158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Растяжение подъязычной уздечки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B16DF" w:rsidRDefault="00AB16DF" w:rsidP="00C44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C444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rStyle w:val="Strong"/>
          <w:i/>
          <w:sz w:val="28"/>
          <w:szCs w:val="28"/>
          <w:bdr w:val="none" w:sz="0" w:space="0" w:color="auto" w:frame="1"/>
        </w:rPr>
      </w:pPr>
      <w:r w:rsidRPr="008D03B0">
        <w:rPr>
          <w:rStyle w:val="Strong"/>
          <w:i/>
          <w:sz w:val="28"/>
          <w:szCs w:val="28"/>
          <w:bdr w:val="none" w:sz="0" w:space="0" w:color="auto" w:frame="1"/>
        </w:rPr>
        <w:t>Стоит ли подрезать уздечку? </w:t>
      </w:r>
    </w:p>
    <w:p w:rsidR="00AB16DF" w:rsidRPr="008D03B0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В этом вопросе у каждого логопеда свое мнение.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В качестве минусов подрезания связки, высказываются следующие аргументы:</w:t>
      </w:r>
    </w:p>
    <w:p w:rsidR="00AB16DF" w:rsidRPr="009B0778" w:rsidRDefault="00AB16DF" w:rsidP="008D03B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травматичная ситуация для психики ребенка. Имеется в виду для ребенка достаточно сознательного возраста;</w:t>
      </w:r>
    </w:p>
    <w:p w:rsidR="00AB16DF" w:rsidRPr="009B0778" w:rsidRDefault="00AB16DF" w:rsidP="008D03B0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сложности с «управлением» языком после операции подрезания.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Вплоть до того, что могут исчезнуть некоторые звуки, которые ребенку до этого удавались, ведь необходимо заново учиться владеть язычком.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Эти минусы условны и индивидуальны. Большинство детей все же вполне легко переносят трехсекундную операцию по подрезанию связки и в дальнейшем не имеют проблем со звуковкой.</w:t>
      </w:r>
    </w:p>
    <w:p w:rsidR="00AB16DF" w:rsidRPr="009B0778" w:rsidRDefault="00AB16DF" w:rsidP="008D03B0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9B0778">
        <w:rPr>
          <w:sz w:val="28"/>
          <w:szCs w:val="28"/>
        </w:rPr>
        <w:t xml:space="preserve"> случае</w:t>
      </w:r>
      <w:r>
        <w:rPr>
          <w:sz w:val="28"/>
          <w:szCs w:val="28"/>
        </w:rPr>
        <w:t>,</w:t>
      </w:r>
      <w:r w:rsidRPr="009B0778">
        <w:rPr>
          <w:sz w:val="28"/>
          <w:szCs w:val="28"/>
        </w:rPr>
        <w:t xml:space="preserve"> если </w:t>
      </w:r>
      <w:r>
        <w:rPr>
          <w:sz w:val="28"/>
          <w:szCs w:val="28"/>
        </w:rPr>
        <w:t xml:space="preserve">уздечка </w:t>
      </w:r>
      <w:r w:rsidRPr="009B0778">
        <w:rPr>
          <w:sz w:val="28"/>
          <w:szCs w:val="28"/>
        </w:rPr>
        <w:t xml:space="preserve"> экстремально короткая</w:t>
      </w:r>
      <w:r>
        <w:rPr>
          <w:sz w:val="28"/>
          <w:szCs w:val="28"/>
        </w:rPr>
        <w:t xml:space="preserve">, </w:t>
      </w:r>
      <w:r w:rsidRPr="009B0778">
        <w:rPr>
          <w:sz w:val="28"/>
          <w:szCs w:val="28"/>
        </w:rPr>
        <w:t xml:space="preserve">подрезать </w:t>
      </w:r>
      <w:r>
        <w:rPr>
          <w:sz w:val="28"/>
          <w:szCs w:val="28"/>
        </w:rPr>
        <w:t>ее</w:t>
      </w:r>
      <w:r w:rsidRPr="009B0778">
        <w:rPr>
          <w:sz w:val="28"/>
          <w:szCs w:val="28"/>
        </w:rPr>
        <w:t xml:space="preserve"> необходимо. </w:t>
      </w:r>
      <w:r>
        <w:rPr>
          <w:sz w:val="28"/>
          <w:szCs w:val="28"/>
        </w:rPr>
        <w:t>Л</w:t>
      </w:r>
      <w:r w:rsidRPr="009B0778">
        <w:rPr>
          <w:sz w:val="28"/>
          <w:szCs w:val="28"/>
        </w:rPr>
        <w:t>учше сделать это в младенческом возрасте. Вероятность психотравмы в этом случае равна нулю, да и процесс заживления пройдет быстрее.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 xml:space="preserve">Если длина от </w:t>
      </w:r>
      <w:smartTag w:uri="urn:schemas-microsoft-com:office:smarttags" w:element="metricconverter">
        <w:smartTagPr>
          <w:attr w:name="ProductID" w:val="0,8 см"/>
        </w:smartTagPr>
        <w:r w:rsidRPr="009B0778">
          <w:rPr>
            <w:sz w:val="28"/>
            <w:szCs w:val="28"/>
          </w:rPr>
          <w:t>0,8 см</w:t>
        </w:r>
      </w:smartTag>
      <w:r w:rsidRPr="009B0778">
        <w:rPr>
          <w:sz w:val="28"/>
          <w:szCs w:val="28"/>
        </w:rPr>
        <w:t>, ее можно попробовать растянуть, выполняя специальные упражнения и элементы массажа.</w:t>
      </w:r>
    </w:p>
    <w:p w:rsidR="00AB16DF" w:rsidRPr="009B0778" w:rsidRDefault="00AB16DF" w:rsidP="009B0778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B0778">
        <w:rPr>
          <w:sz w:val="28"/>
          <w:szCs w:val="28"/>
        </w:rPr>
        <w:t>Однако важно понимать, что процесс этот не быстрый, может потребоваться несколько месяцев и ребенок также будет не очень рад всем этим манипуляциям и занятиям.</w:t>
      </w:r>
    </w:p>
    <w:p w:rsidR="00AB16DF" w:rsidRDefault="00AB16DF" w:rsidP="008D03B0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Рекомендуем</w:t>
      </w:r>
      <w:r w:rsidRPr="00F15870">
        <w:rPr>
          <w:rFonts w:ascii="Times New Roman" w:hAnsi="Times New Roman"/>
          <w:sz w:val="28"/>
          <w:szCs w:val="28"/>
        </w:rPr>
        <w:t xml:space="preserve"> </w:t>
      </w:r>
      <w:r w:rsidRPr="00041BCF">
        <w:rPr>
          <w:rFonts w:ascii="Times New Roman" w:hAnsi="Times New Roman"/>
          <w:b/>
          <w:sz w:val="28"/>
          <w:szCs w:val="28"/>
        </w:rPr>
        <w:t>не ждать</w:t>
      </w:r>
      <w:r w:rsidRPr="00F15870">
        <w:rPr>
          <w:rFonts w:ascii="Times New Roman" w:hAnsi="Times New Roman"/>
          <w:sz w:val="28"/>
          <w:szCs w:val="28"/>
        </w:rPr>
        <w:t xml:space="preserve">. </w:t>
      </w:r>
    </w:p>
    <w:p w:rsidR="00AB16DF" w:rsidRDefault="00AB16DF" w:rsidP="00F1587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Начните растягивать уздечку уже сейчас. Существует комплекс упражнений на растягивание подъязычной уздечки. Быть может, что ваши усилия помогут избежать в дальнейшем операции по подрезанию подъязычной уздечки.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Многие упражнения можно начинать делать с самого раннего возраста.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Помните! Малыш не сможет сесть с Вами перед зеркалом и выполнять упражнения по Вашей инструкции. </w:t>
      </w:r>
    </w:p>
    <w:p w:rsidR="00AB16DF" w:rsidRDefault="00AB16DF" w:rsidP="00F15870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Превратите все в игру. Тогда Ваш ребенок с пользой и с удовольствием проведет время.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</w:rPr>
        <w:pict>
          <v:roundrect id="_x0000_s1033" style="position:absolute;left:0;text-align:left;margin-left:4.95pt;margin-top:9.55pt;width:408.75pt;height:36pt;z-index:-251655680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sz w:val="28"/>
          <w:szCs w:val="28"/>
          <w:u w:val="single"/>
        </w:rPr>
        <w:t>Самым маленьким</w:t>
      </w:r>
      <w:r w:rsidRPr="00F15870">
        <w:rPr>
          <w:rFonts w:ascii="Times New Roman" w:hAnsi="Times New Roman"/>
          <w:sz w:val="28"/>
          <w:szCs w:val="28"/>
        </w:rPr>
        <w:t xml:space="preserve"> можно посоветовать такие упражнения: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 xml:space="preserve">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>«Оближи блюдце».</w:t>
      </w:r>
      <w:r w:rsidRPr="00F15870">
        <w:rPr>
          <w:rFonts w:ascii="Times New Roman" w:hAnsi="Times New Roman"/>
          <w:sz w:val="28"/>
          <w:szCs w:val="28"/>
        </w:rPr>
        <w:t xml:space="preserve"> Предложите ребенку, как котенку вылизать блюдце</w:t>
      </w:r>
    </w:p>
    <w:p w:rsidR="00AB16DF" w:rsidRPr="00686FB9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F15870">
        <w:rPr>
          <w:rFonts w:ascii="Times New Roman" w:hAnsi="Times New Roman"/>
          <w:sz w:val="28"/>
          <w:szCs w:val="28"/>
        </w:rPr>
        <w:t xml:space="preserve"> Можно </w:t>
      </w:r>
      <w:r w:rsidRPr="002D7D12">
        <w:rPr>
          <w:rFonts w:ascii="Times New Roman" w:hAnsi="Times New Roman"/>
          <w:b/>
          <w:i/>
          <w:sz w:val="28"/>
          <w:szCs w:val="28"/>
        </w:rPr>
        <w:t>тянуться языком за ложечкой</w:t>
      </w:r>
      <w:r w:rsidRPr="00686FB9">
        <w:rPr>
          <w:rFonts w:ascii="Times New Roman" w:hAnsi="Times New Roman"/>
          <w:i/>
          <w:sz w:val="28"/>
          <w:szCs w:val="28"/>
          <w:u w:val="single"/>
        </w:rPr>
        <w:t xml:space="preserve"> 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 xml:space="preserve">«Дотянись языком до подбородка» 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 xml:space="preserve">«Дотянись языком до носа»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>«Качели»</w:t>
      </w:r>
      <w:r w:rsidRPr="00F15870">
        <w:rPr>
          <w:rFonts w:ascii="Times New Roman" w:hAnsi="Times New Roman"/>
          <w:sz w:val="28"/>
          <w:szCs w:val="28"/>
        </w:rPr>
        <w:t xml:space="preserve"> Открыть рот, кончиком языка потянуться сначала к носу, а потом к подбородку, затем опять к носу, а потом снова к подбородку.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Так качаются качели.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Выше дуба, выше ели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На качелях мы взлетели.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>А скажите, вы б сумели Язычком «качать качели»</w:t>
      </w:r>
      <w:r w:rsidRPr="00271DB0">
        <w:rPr>
          <w:rFonts w:ascii="Times New Roman" w:hAnsi="Times New Roman"/>
          <w:i/>
          <w:noProof/>
          <w:sz w:val="28"/>
          <w:szCs w:val="28"/>
          <w:u w:val="single"/>
        </w:rPr>
        <w:t xml:space="preserve"> </w:t>
      </w:r>
      <w:r w:rsidRPr="002D7D12">
        <w:rPr>
          <w:rFonts w:ascii="Times New Roman" w:hAnsi="Times New Roman"/>
          <w:i/>
          <w:sz w:val="28"/>
          <w:szCs w:val="28"/>
        </w:rPr>
        <w:t xml:space="preserve">?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>«Лошадка»</w:t>
      </w:r>
      <w:r w:rsidRPr="00F15870">
        <w:rPr>
          <w:rFonts w:ascii="Times New Roman" w:hAnsi="Times New Roman"/>
          <w:sz w:val="28"/>
          <w:szCs w:val="28"/>
        </w:rPr>
        <w:t xml:space="preserve"> Улыбнуться, открыть рот. Пощелкать кончиком языка, как цокают лошадки. Рот при этом открыт, язык должен быть широким. Следить, чтобы кончик языка не подворачивался внутрь, а нижняя челюсть оставалась неподвижной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Едем, едем на лошадке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По дорожке гладкой.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В гости нас звала соседка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Кушать пудинг сладкий.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Мы приехали к обеду,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А соседки дома нету.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Можно сесть на игрушечную лошадку (если она есть в доме), а можно – к маме на колени.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oundrect id="_x0000_s1034" style="position:absolute;left:0;text-align:left;margin-left:-4.8pt;margin-top:9.5pt;width:479.25pt;height:45pt;z-index:-251654656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sz w:val="28"/>
          <w:szCs w:val="28"/>
          <w:u w:val="single"/>
        </w:rPr>
        <w:t>Детям постарше,</w:t>
      </w:r>
      <w:r w:rsidRPr="00F15870">
        <w:rPr>
          <w:rFonts w:ascii="Times New Roman" w:hAnsi="Times New Roman"/>
          <w:sz w:val="28"/>
          <w:szCs w:val="28"/>
        </w:rPr>
        <w:t xml:space="preserve"> наряду с предыдущими, можно давать такие упражнения: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sz w:val="28"/>
          <w:szCs w:val="28"/>
        </w:rPr>
        <w:t>«ВКУСНОЕ ВАРЕНЬЕ»</w:t>
      </w:r>
      <w:r w:rsidRPr="00F15870">
        <w:rPr>
          <w:rFonts w:ascii="Times New Roman" w:hAnsi="Times New Roman"/>
          <w:sz w:val="28"/>
          <w:szCs w:val="28"/>
        </w:rPr>
        <w:t xml:space="preserve"> Слегка приоткрыть рот, язык двигается по верхней губе сверху вниз, но не из стороны в сторону (как будто слизывает варенье). Нижняя челюсть должна быть неподвижна.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9" o:spid="_x0000_s1035" type="#_x0000_t75" alt="yzdechka-01.jpg" style="position:absolute;left:0;text-align:left;margin-left:367.2pt;margin-top:18.5pt;width:99.35pt;height:96.5pt;z-index:-251662848;visibility:visible;mso-wrap-distance-top:.96pt;mso-wrap-distance-right:9.39pt;mso-wrap-distance-bottom:1.56pt" wrapcoords="2127 1674 1636 2177 1473 18586 1964 19926 2291 19926 19309 19926 19636 19926 20127 18251 20291 4186 19800 2177 19473 1674 2127 167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">
            <v:imagedata r:id="rId7" o:title=""/>
            <o:lock v:ext="edit" aspectratio="f"/>
            <w10:wrap type="tight"/>
          </v:shape>
        </w:pict>
      </w:r>
      <w:r w:rsidRPr="002D7D12">
        <w:rPr>
          <w:rFonts w:ascii="Times New Roman" w:hAnsi="Times New Roman"/>
          <w:b/>
          <w:sz w:val="28"/>
          <w:szCs w:val="28"/>
        </w:rPr>
        <w:t>"МАЛЯР"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5870">
        <w:rPr>
          <w:rFonts w:ascii="Times New Roman" w:hAnsi="Times New Roman"/>
          <w:sz w:val="28"/>
          <w:szCs w:val="28"/>
        </w:rPr>
        <w:t xml:space="preserve">Предложите ребёнку языком, как ”кисточкой” , покрасить в ”доме” - ротике потолок. Для этого надо открыть рот и широким кончиком языка погладить нёбо, делая движения вперёд-назад (от зубов вглубь ротовой полости и обратно)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Красить комнаты пора.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Пригласили маляра.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Челюсть ниже опускаем,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2D7D12">
        <w:rPr>
          <w:rFonts w:ascii="Times New Roman" w:hAnsi="Times New Roman"/>
          <w:i/>
          <w:sz w:val="28"/>
          <w:szCs w:val="28"/>
        </w:rPr>
        <w:t xml:space="preserve">Маляру мы помогаем </w:t>
      </w:r>
    </w:p>
    <w:p w:rsidR="00AB16DF" w:rsidRDefault="00AB16DF" w:rsidP="00F066CA">
      <w:pPr>
        <w:jc w:val="both"/>
        <w:rPr>
          <w:rFonts w:ascii="Times New Roman" w:hAnsi="Times New Roman"/>
          <w:b/>
          <w:sz w:val="28"/>
          <w:szCs w:val="28"/>
        </w:rPr>
      </w:pPr>
    </w:p>
    <w:p w:rsidR="00AB16DF" w:rsidRDefault="00AB16DF" w:rsidP="00F066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8" o:spid="_x0000_s1036" type="#_x0000_t75" alt="yzdechka-02.jpg" style="position:absolute;left:0;text-align:left;margin-left:181.2pt;margin-top:38.6pt;width:106.55pt;height:96.5pt;z-index:-251663872;visibility:visible;mso-wrap-distance-top:.96pt;mso-wrap-distance-right:9.69pt;mso-wrap-distance-bottom:1.56pt" wrapcoords="1977 1674 1521 2177 1369 18419 1825 19926 2130 19926 19470 19926 19775 19926 20231 18251 20383 4186 19927 2177 19623 1674 1977 167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">
            <v:imagedata r:id="rId8" o:title=""/>
            <o:lock v:ext="edit" aspectratio="f"/>
            <w10:wrap type="tight"/>
          </v:shape>
        </w:pict>
      </w:r>
      <w:r w:rsidRPr="002D7D12">
        <w:rPr>
          <w:rFonts w:ascii="Times New Roman" w:hAnsi="Times New Roman"/>
          <w:b/>
          <w:sz w:val="28"/>
          <w:szCs w:val="28"/>
        </w:rPr>
        <w:t>«БАРАБАН»</w:t>
      </w:r>
      <w:r w:rsidRPr="00F15870">
        <w:rPr>
          <w:rFonts w:ascii="Times New Roman" w:hAnsi="Times New Roman"/>
          <w:sz w:val="28"/>
          <w:szCs w:val="28"/>
        </w:rPr>
        <w:t xml:space="preserve"> Покажите ребенку, как можно изобразить барабан, отбивая дробь с помощью языка. Для этого надо открыть рот, слегка улыбнуться и напряженным кончиком языка постучать по альвеолам (бугоркам за верхними резцами), многократно и отчетливо, на одном дыхании, произнося звуки «Д-Д-Д». Сначала стучать следует медленно, а затем увеличьте темп. Попросить ребенка повторить. Следите за тем, чтобы во время выполнения упражнения ребенок не закрывал рот. Посоревнуйтесь, чей барабан дольше стучит.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 id="Рисунок 6" o:spid="_x0000_s1037" type="#_x0000_t75" alt="yzdechka-03.jpg" style="position:absolute;left:0;text-align:left;margin-left:.45pt;margin-top:12.25pt;width:104.65pt;height:104.65pt;z-index:-251664896;visibility:visible;mso-wrap-distance-top:.96pt;mso-wrap-distance-right:9.36pt;mso-wrap-distance-bottom:1.65pt" wrapcoords="2006 1543 1543 2006 1389 18823 2006 20057 2160 20057 19440 20057 19594 20057 20211 18823 20366 3857 19903 2006 19594 1543 2006 154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">
            <v:imagedata r:id="rId9" o:title=""/>
            <o:lock v:ext="edit" aspectratio="f"/>
            <w10:wrap type="tight"/>
          </v:shape>
        </w:pic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sz w:val="28"/>
          <w:szCs w:val="28"/>
        </w:rPr>
        <w:t>«ГРИБОК»</w:t>
      </w:r>
      <w:r w:rsidRPr="00F15870">
        <w:rPr>
          <w:rFonts w:ascii="Times New Roman" w:hAnsi="Times New Roman"/>
          <w:sz w:val="28"/>
          <w:szCs w:val="28"/>
        </w:rPr>
        <w:t xml:space="preserve"> Широко открыть рот, прижать широкий язык всей плоскостью к небу и присосать его. Удерживать язык в таком положении 5-10с. Язык будет напоминать шапку грибка, а растянутая подъязычная связка – его тоненькую ножку. Затем, «отклеить» язык и закрыть рот. Повторить упражнение 2-3 раза.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roundrect id="_x0000_s1038" style="position:absolute;left:0;text-align:left;margin-left:-12.3pt;margin-top:11.2pt;width:485.25pt;height:64.5pt;z-index:-251653632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D7D12">
        <w:rPr>
          <w:rFonts w:ascii="Times New Roman" w:hAnsi="Times New Roman"/>
          <w:b/>
          <w:sz w:val="28"/>
          <w:szCs w:val="28"/>
        </w:rPr>
        <w:t>Помните!</w:t>
      </w:r>
      <w:r w:rsidRPr="00F15870">
        <w:rPr>
          <w:rFonts w:ascii="Times New Roman" w:hAnsi="Times New Roman"/>
          <w:sz w:val="28"/>
          <w:szCs w:val="28"/>
        </w:rPr>
        <w:t xml:space="preserve"> Упражнения необходимо выполнять систематически, постепенно увеличивая время их выполнения (количество повторений каждого упражнения), только тогда будет достигнут нужный эффект. </w: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pict>
          <v:roundrect id="_x0000_s1039" style="position:absolute;left:0;text-align:left;margin-left:-8.55pt;margin-top:9.45pt;width:481.5pt;height:45pt;z-index:-251652608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D7D12">
        <w:rPr>
          <w:rFonts w:ascii="Times New Roman" w:hAnsi="Times New Roman"/>
          <w:b/>
          <w:i/>
          <w:sz w:val="28"/>
          <w:szCs w:val="28"/>
        </w:rPr>
        <w:t xml:space="preserve">Чем раньше Вы начнете занятия с ребенком, тем быстрее достигнете нужного результата. </w:t>
      </w:r>
    </w:p>
    <w:p w:rsidR="00AB16DF" w:rsidRPr="002D7D12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B16DF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roundrect id="_x0000_s1040" style="position:absolute;left:0;text-align:left;margin-left:-8.55pt;margin-top:3.55pt;width:481.5pt;height:84.75pt;z-index:-251651584" arcsize="10923f" strokecolor="#92cddc" strokeweight="1pt">
            <v:fill color2="#b6dde8" focusposition="1" focussize="" focus="100%" type="gradient"/>
            <v:shadow on="t" type="perspective" color="#205867" opacity=".5" offset="1pt" offset2="-3pt"/>
          </v:roundrect>
        </w:pict>
      </w:r>
    </w:p>
    <w:p w:rsidR="00AB16DF" w:rsidRPr="00F15870" w:rsidRDefault="00AB16DF" w:rsidP="00041BCF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5870">
        <w:rPr>
          <w:rFonts w:ascii="Times New Roman" w:hAnsi="Times New Roman"/>
          <w:sz w:val="28"/>
          <w:szCs w:val="28"/>
        </w:rPr>
        <w:t>Чем старше ребёнок, тем сложнее растянуть подъязычную уздечку (целенаправленное растягивание подъязычной уздечки с применением логопедического массажа – процедура не приятная, довольно болезненная для ребёнка), растягивание наиболее успешно до 5-ти л</w:t>
      </w:r>
      <w:r>
        <w:rPr>
          <w:rFonts w:ascii="Times New Roman" w:hAnsi="Times New Roman"/>
          <w:sz w:val="28"/>
          <w:szCs w:val="28"/>
        </w:rPr>
        <w:t>ет.</w:t>
      </w:r>
    </w:p>
    <w:sectPr w:rsidR="00AB16DF" w:rsidRPr="00F15870" w:rsidSect="005B1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7B12"/>
    <w:multiLevelType w:val="hybridMultilevel"/>
    <w:tmpl w:val="82322C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8B2B8C"/>
    <w:multiLevelType w:val="hybridMultilevel"/>
    <w:tmpl w:val="906881F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27E0CF4"/>
    <w:multiLevelType w:val="hybridMultilevel"/>
    <w:tmpl w:val="2C287606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7E5150A2"/>
    <w:multiLevelType w:val="hybridMultilevel"/>
    <w:tmpl w:val="BCE2A05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6E8A"/>
    <w:rsid w:val="00041BCF"/>
    <w:rsid w:val="000A385E"/>
    <w:rsid w:val="002055E1"/>
    <w:rsid w:val="00271DB0"/>
    <w:rsid w:val="002D7D12"/>
    <w:rsid w:val="003D2D3A"/>
    <w:rsid w:val="004B7D4B"/>
    <w:rsid w:val="00565D63"/>
    <w:rsid w:val="005B17C9"/>
    <w:rsid w:val="00686FB9"/>
    <w:rsid w:val="006E6CDB"/>
    <w:rsid w:val="008D03B0"/>
    <w:rsid w:val="00906E8A"/>
    <w:rsid w:val="00915A8A"/>
    <w:rsid w:val="009B0778"/>
    <w:rsid w:val="009F66BF"/>
    <w:rsid w:val="00AB16DF"/>
    <w:rsid w:val="00B06356"/>
    <w:rsid w:val="00C1204F"/>
    <w:rsid w:val="00C31709"/>
    <w:rsid w:val="00C4444A"/>
    <w:rsid w:val="00DC64ED"/>
    <w:rsid w:val="00F066CA"/>
    <w:rsid w:val="00F15870"/>
    <w:rsid w:val="00F72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7C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15870"/>
    <w:pPr>
      <w:ind w:left="720"/>
      <w:contextualSpacing/>
    </w:pPr>
  </w:style>
  <w:style w:type="paragraph" w:styleId="NormalWeb">
    <w:name w:val="Normal (Web)"/>
    <w:basedOn w:val="Normal"/>
    <w:uiPriority w:val="99"/>
    <w:rsid w:val="009B07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B0778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9B077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B0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B0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6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115</TotalTime>
  <Pages>4</Pages>
  <Words>1044</Words>
  <Characters>5957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Zyeschna</cp:lastModifiedBy>
  <cp:revision>11</cp:revision>
  <dcterms:created xsi:type="dcterms:W3CDTF">2016-02-04T16:41:00Z</dcterms:created>
  <dcterms:modified xsi:type="dcterms:W3CDTF">2017-01-15T04:57:00Z</dcterms:modified>
</cp:coreProperties>
</file>